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D91135" w14:textId="77777777" w:rsidR="00FC1F38" w:rsidRPr="003D6912" w:rsidRDefault="00FC1F38" w:rsidP="00FC1F38">
      <w:pPr>
        <w:widowControl w:val="0"/>
        <w:spacing w:before="100"/>
        <w:ind w:left="4898"/>
      </w:pPr>
      <w:r>
        <w:rPr>
          <w:noProof/>
        </w:rPr>
        <w:drawing>
          <wp:inline distT="0" distB="0" distL="0" distR="0" wp14:anchorId="4B89FFEF" wp14:editId="082C5D7A">
            <wp:extent cx="551815" cy="526415"/>
            <wp:effectExtent l="0" t="0" r="0" b="0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2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</w:t>
      </w:r>
    </w:p>
    <w:p w14:paraId="2F7620EE" w14:textId="77777777" w:rsidR="00FC1F38" w:rsidRDefault="00FC1F38" w:rsidP="00FC1F38">
      <w:pPr>
        <w:widowControl w:val="0"/>
        <w:spacing w:before="4" w:line="150" w:lineRule="exact"/>
        <w:rPr>
          <w:sz w:val="15"/>
          <w:szCs w:val="15"/>
        </w:rPr>
      </w:pPr>
    </w:p>
    <w:p w14:paraId="61DA1BE8" w14:textId="77777777" w:rsidR="00FC1F38" w:rsidRDefault="00FC1F38" w:rsidP="00FC1F38">
      <w:pPr>
        <w:widowControl w:val="0"/>
        <w:spacing w:before="25" w:line="315" w:lineRule="exact"/>
        <w:ind w:left="3875" w:right="3867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Υ</w:t>
      </w:r>
      <w:r>
        <w:rPr>
          <w:rFonts w:ascii="Arial" w:hAnsi="Arial" w:cs="Arial"/>
          <w:b/>
          <w:bCs/>
          <w:spacing w:val="-1"/>
          <w:sz w:val="28"/>
          <w:szCs w:val="28"/>
        </w:rPr>
        <w:t>Π</w:t>
      </w:r>
      <w:r>
        <w:rPr>
          <w:rFonts w:ascii="Arial" w:hAnsi="Arial" w:cs="Arial"/>
          <w:b/>
          <w:bCs/>
          <w:sz w:val="28"/>
          <w:szCs w:val="28"/>
        </w:rPr>
        <w:t>ΕΥΘΥ</w:t>
      </w:r>
      <w:r>
        <w:rPr>
          <w:rFonts w:ascii="Arial" w:hAnsi="Arial" w:cs="Arial"/>
          <w:b/>
          <w:bCs/>
          <w:spacing w:val="-1"/>
          <w:sz w:val="28"/>
          <w:szCs w:val="28"/>
        </w:rPr>
        <w:t>Ν</w:t>
      </w:r>
      <w:r>
        <w:rPr>
          <w:rFonts w:ascii="Arial" w:hAnsi="Arial" w:cs="Arial"/>
          <w:b/>
          <w:bCs/>
          <w:sz w:val="28"/>
          <w:szCs w:val="28"/>
        </w:rPr>
        <w:t>Η</w:t>
      </w:r>
      <w:r>
        <w:rPr>
          <w:b/>
          <w:bCs/>
          <w:spacing w:val="8"/>
          <w:sz w:val="28"/>
          <w:szCs w:val="28"/>
        </w:rPr>
        <w:t xml:space="preserve"> </w:t>
      </w:r>
      <w:r>
        <w:rPr>
          <w:rFonts w:ascii="Arial" w:hAnsi="Arial" w:cs="Arial"/>
          <w:b/>
          <w:bCs/>
          <w:w w:val="117"/>
          <w:sz w:val="28"/>
          <w:szCs w:val="28"/>
        </w:rPr>
        <w:t>∆</w:t>
      </w:r>
      <w:r>
        <w:rPr>
          <w:rFonts w:ascii="Arial" w:hAnsi="Arial" w:cs="Arial"/>
          <w:b/>
          <w:bCs/>
          <w:spacing w:val="-1"/>
          <w:sz w:val="28"/>
          <w:szCs w:val="28"/>
        </w:rPr>
        <w:t>Η</w:t>
      </w:r>
      <w:r>
        <w:rPr>
          <w:rFonts w:ascii="Arial" w:hAnsi="Arial" w:cs="Arial"/>
          <w:b/>
          <w:bCs/>
          <w:spacing w:val="-2"/>
          <w:sz w:val="28"/>
          <w:szCs w:val="28"/>
        </w:rPr>
        <w:t>Λ</w:t>
      </w:r>
      <w:r>
        <w:rPr>
          <w:rFonts w:ascii="Arial" w:hAnsi="Arial" w:cs="Arial"/>
          <w:b/>
          <w:bCs/>
          <w:spacing w:val="1"/>
          <w:w w:val="104"/>
          <w:sz w:val="28"/>
          <w:szCs w:val="28"/>
        </w:rPr>
        <w:t>Ω</w:t>
      </w:r>
      <w:r>
        <w:rPr>
          <w:rFonts w:ascii="Arial" w:hAnsi="Arial" w:cs="Arial"/>
          <w:b/>
          <w:bCs/>
          <w:sz w:val="28"/>
          <w:szCs w:val="28"/>
        </w:rPr>
        <w:t>ΣΗ</w:t>
      </w:r>
    </w:p>
    <w:p w14:paraId="076D7E22" w14:textId="77777777" w:rsidR="00FC1F38" w:rsidRDefault="00FC1F38" w:rsidP="00FC1F38">
      <w:pPr>
        <w:widowControl w:val="0"/>
        <w:spacing w:line="157" w:lineRule="exact"/>
        <w:ind w:left="4460" w:right="4453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bCs/>
          <w:spacing w:val="-1"/>
          <w:sz w:val="16"/>
          <w:szCs w:val="16"/>
        </w:rPr>
        <w:t>(</w:t>
      </w:r>
      <w:r>
        <w:rPr>
          <w:rFonts w:ascii="Arial" w:hAnsi="Arial" w:cs="Arial"/>
          <w:b/>
          <w:bCs/>
          <w:sz w:val="16"/>
          <w:szCs w:val="16"/>
        </w:rPr>
        <w:t>ά</w:t>
      </w:r>
      <w:r>
        <w:rPr>
          <w:rFonts w:ascii="Arial" w:hAnsi="Arial" w:cs="Arial"/>
          <w:b/>
          <w:bCs/>
          <w:spacing w:val="-1"/>
          <w:sz w:val="16"/>
          <w:szCs w:val="16"/>
        </w:rPr>
        <w:t>ρ</w:t>
      </w:r>
      <w:r>
        <w:rPr>
          <w:rFonts w:ascii="Arial" w:hAnsi="Arial" w:cs="Arial"/>
          <w:b/>
          <w:bCs/>
          <w:sz w:val="16"/>
          <w:szCs w:val="16"/>
        </w:rPr>
        <w:t>θ</w:t>
      </w:r>
      <w:r>
        <w:rPr>
          <w:rFonts w:ascii="Arial" w:hAnsi="Arial" w:cs="Arial"/>
          <w:b/>
          <w:bCs/>
          <w:spacing w:val="-1"/>
          <w:sz w:val="16"/>
          <w:szCs w:val="16"/>
        </w:rPr>
        <w:t>ρ</w:t>
      </w:r>
      <w:r>
        <w:rPr>
          <w:rFonts w:ascii="Arial" w:hAnsi="Arial" w:cs="Arial"/>
          <w:b/>
          <w:bCs/>
          <w:sz w:val="16"/>
          <w:szCs w:val="16"/>
        </w:rPr>
        <w:t>ο</w:t>
      </w:r>
      <w:r>
        <w:rPr>
          <w:b/>
          <w:bCs/>
          <w:spacing w:val="6"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>8</w:t>
      </w:r>
      <w:r>
        <w:rPr>
          <w:rFonts w:ascii="Arial" w:hAnsi="Arial" w:cs="Arial"/>
          <w:b/>
          <w:bCs/>
          <w:spacing w:val="1"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pacing w:val="-1"/>
          <w:sz w:val="16"/>
          <w:szCs w:val="16"/>
        </w:rPr>
        <w:t>Ν</w:t>
      </w:r>
      <w:r>
        <w:rPr>
          <w:rFonts w:ascii="Arial" w:hAnsi="Arial" w:cs="Arial"/>
          <w:b/>
          <w:bCs/>
          <w:spacing w:val="1"/>
          <w:sz w:val="16"/>
          <w:szCs w:val="16"/>
        </w:rPr>
        <w:t>.</w:t>
      </w:r>
      <w:r>
        <w:rPr>
          <w:rFonts w:ascii="Arial" w:hAnsi="Arial" w:cs="Arial"/>
          <w:b/>
          <w:bCs/>
          <w:spacing w:val="-1"/>
          <w:sz w:val="16"/>
          <w:szCs w:val="16"/>
        </w:rPr>
        <w:t>1599</w:t>
      </w:r>
      <w:r>
        <w:rPr>
          <w:rFonts w:ascii="Arial" w:hAnsi="Arial" w:cs="Arial"/>
          <w:b/>
          <w:bCs/>
          <w:spacing w:val="1"/>
          <w:sz w:val="16"/>
          <w:szCs w:val="16"/>
        </w:rPr>
        <w:t>/</w:t>
      </w:r>
      <w:r>
        <w:rPr>
          <w:rFonts w:ascii="Arial" w:hAnsi="Arial" w:cs="Arial"/>
          <w:b/>
          <w:bCs/>
          <w:spacing w:val="-1"/>
          <w:sz w:val="16"/>
          <w:szCs w:val="16"/>
        </w:rPr>
        <w:t>1986</w:t>
      </w:r>
      <w:r>
        <w:rPr>
          <w:rFonts w:ascii="Arial" w:hAnsi="Arial" w:cs="Arial"/>
          <w:b/>
          <w:bCs/>
          <w:sz w:val="16"/>
          <w:szCs w:val="16"/>
        </w:rPr>
        <w:t>)</w:t>
      </w:r>
    </w:p>
    <w:p w14:paraId="0E8C9294" w14:textId="77777777" w:rsidR="00FC1F38" w:rsidRDefault="00FC1F38" w:rsidP="00FC1F38">
      <w:pPr>
        <w:widowControl w:val="0"/>
        <w:spacing w:line="200" w:lineRule="exact"/>
        <w:rPr>
          <w:rFonts w:ascii="Arial" w:hAnsi="Arial" w:cs="Arial"/>
        </w:rPr>
      </w:pPr>
    </w:p>
    <w:p w14:paraId="41E00265" w14:textId="77777777" w:rsidR="00FC1F38" w:rsidRDefault="00FC1F38" w:rsidP="00FC1F38">
      <w:pPr>
        <w:widowControl w:val="0"/>
        <w:spacing w:before="12" w:line="220" w:lineRule="exact"/>
        <w:rPr>
          <w:rFonts w:ascii="Arial" w:hAnsi="Arial" w:cs="Arial"/>
        </w:rPr>
      </w:pPr>
    </w:p>
    <w:p w14:paraId="769015EB" w14:textId="77777777" w:rsidR="009734D7" w:rsidRDefault="00FC1F38" w:rsidP="00FC1F38">
      <w:pPr>
        <w:widowControl w:val="0"/>
        <w:ind w:left="448" w:right="577"/>
        <w:jc w:val="center"/>
        <w:rPr>
          <w:rFonts w:asciiTheme="minorHAnsi" w:hAnsiTheme="minorHAnsi" w:cstheme="minorHAnsi"/>
          <w:spacing w:val="-4"/>
          <w:sz w:val="18"/>
          <w:szCs w:val="18"/>
        </w:rPr>
      </w:pP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α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κ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ίβ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ια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τ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σ</w:t>
      </w:r>
      <w:r w:rsidRPr="00351354">
        <w:rPr>
          <w:rFonts w:asciiTheme="minorHAnsi" w:hAnsiTheme="minorHAnsi" w:cstheme="minorHAnsi"/>
          <w:sz w:val="18"/>
          <w:szCs w:val="18"/>
        </w:rPr>
        <w:t>τ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χ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ί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π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υ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υπ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β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άλλ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ο</w:t>
      </w:r>
      <w:r w:rsidRPr="00351354">
        <w:rPr>
          <w:rFonts w:asciiTheme="minorHAnsi" w:hAnsiTheme="minorHAnsi" w:cstheme="minorHAnsi"/>
          <w:sz w:val="18"/>
          <w:szCs w:val="18"/>
        </w:rPr>
        <w:t>ντ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µε</w:t>
      </w:r>
      <w:r w:rsidRPr="00351354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</w:t>
      </w:r>
      <w:r w:rsidRPr="00351354">
        <w:rPr>
          <w:rFonts w:asciiTheme="minorHAnsi" w:hAnsiTheme="minorHAnsi" w:cstheme="minorHAnsi"/>
          <w:sz w:val="18"/>
          <w:szCs w:val="18"/>
        </w:rPr>
        <w:t>υτή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 xml:space="preserve">τη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δ</w:t>
      </w:r>
      <w:r w:rsidRPr="00351354">
        <w:rPr>
          <w:rFonts w:asciiTheme="minorHAnsi" w:hAnsiTheme="minorHAnsi" w:cstheme="minorHAnsi"/>
          <w:spacing w:val="2"/>
          <w:sz w:val="18"/>
          <w:szCs w:val="18"/>
        </w:rPr>
        <w:t>ή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λω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σ</w:t>
      </w: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3"/>
          <w:sz w:val="18"/>
          <w:szCs w:val="18"/>
        </w:rPr>
        <w:t xml:space="preserve"> μπορεί</w:t>
      </w:r>
      <w:r w:rsidRPr="00351354">
        <w:rPr>
          <w:rFonts w:asciiTheme="minorHAnsi" w:hAnsiTheme="minorHAnsi" w:cstheme="minorHAnsi"/>
          <w:spacing w:val="-10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να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λ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γ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χ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>θ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>ί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µε</w:t>
      </w:r>
      <w:r w:rsidRPr="00351354">
        <w:rPr>
          <w:rFonts w:asciiTheme="minorHAnsi" w:hAnsiTheme="minorHAnsi" w:cstheme="minorHAnsi"/>
          <w:spacing w:val="-5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β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άσ</w:t>
      </w:r>
      <w:r w:rsidRPr="00351354">
        <w:rPr>
          <w:rFonts w:asciiTheme="minorHAnsi" w:hAnsiTheme="minorHAnsi" w:cstheme="minorHAnsi"/>
          <w:sz w:val="18"/>
          <w:szCs w:val="18"/>
        </w:rPr>
        <w:t>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το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αρχ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z w:val="18"/>
          <w:szCs w:val="18"/>
        </w:rPr>
        <w:t xml:space="preserve">ίο 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άλλω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υπη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>ε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σ</w:t>
      </w:r>
      <w:r w:rsidRPr="00351354">
        <w:rPr>
          <w:rFonts w:asciiTheme="minorHAnsi" w:hAnsiTheme="minorHAnsi" w:cstheme="minorHAnsi"/>
          <w:sz w:val="18"/>
          <w:szCs w:val="18"/>
        </w:rPr>
        <w:t>ι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ώ</w:t>
      </w:r>
      <w:r w:rsidRPr="00351354">
        <w:rPr>
          <w:rFonts w:asciiTheme="minorHAnsi" w:hAnsiTheme="minorHAnsi" w:cstheme="minorHAnsi"/>
          <w:sz w:val="18"/>
          <w:szCs w:val="18"/>
        </w:rPr>
        <w:t>ν</w:t>
      </w:r>
      <w:r w:rsidRPr="00351354">
        <w:rPr>
          <w:rFonts w:asciiTheme="minorHAnsi" w:hAnsiTheme="minorHAnsi" w:cstheme="minorHAnsi"/>
          <w:spacing w:val="-4"/>
          <w:sz w:val="18"/>
          <w:szCs w:val="18"/>
        </w:rPr>
        <w:t xml:space="preserve"> </w:t>
      </w:r>
    </w:p>
    <w:p w14:paraId="3390D6C5" w14:textId="46892488" w:rsidR="00FC1F38" w:rsidRPr="00351354" w:rsidRDefault="00FC1F38" w:rsidP="009734D7">
      <w:pPr>
        <w:widowControl w:val="0"/>
        <w:ind w:left="448" w:right="577"/>
        <w:jc w:val="center"/>
        <w:rPr>
          <w:rFonts w:asciiTheme="minorHAnsi" w:hAnsiTheme="minorHAnsi" w:cstheme="minorHAnsi"/>
          <w:sz w:val="18"/>
          <w:szCs w:val="18"/>
        </w:rPr>
      </w:pPr>
      <w:r w:rsidRPr="00351354">
        <w:rPr>
          <w:rFonts w:asciiTheme="minorHAnsi" w:hAnsiTheme="minorHAnsi" w:cstheme="minorHAnsi"/>
          <w:sz w:val="18"/>
          <w:szCs w:val="18"/>
        </w:rPr>
        <w:t>(</w:t>
      </w:r>
      <w:r w:rsidRPr="00351354">
        <w:rPr>
          <w:rFonts w:asciiTheme="minorHAnsi" w:hAnsiTheme="minorHAnsi" w:cstheme="minorHAnsi"/>
          <w:spacing w:val="2"/>
          <w:sz w:val="18"/>
          <w:szCs w:val="18"/>
        </w:rPr>
        <w:t>ά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θ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ρ</w:t>
      </w:r>
      <w:r w:rsidRPr="00351354">
        <w:rPr>
          <w:rFonts w:asciiTheme="minorHAnsi" w:hAnsiTheme="minorHAnsi" w:cstheme="minorHAnsi"/>
          <w:sz w:val="18"/>
          <w:szCs w:val="18"/>
        </w:rPr>
        <w:t>ο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8</w:t>
      </w:r>
      <w:r w:rsidRPr="00351354">
        <w:rPr>
          <w:rFonts w:asciiTheme="minorHAnsi" w:hAnsiTheme="minorHAnsi" w:cstheme="minorHAnsi"/>
          <w:w w:val="99"/>
          <w:sz w:val="18"/>
          <w:szCs w:val="18"/>
        </w:rPr>
        <w:t>,</w:t>
      </w:r>
      <w:r w:rsidR="009734D7">
        <w:rPr>
          <w:rFonts w:asciiTheme="minorHAnsi" w:hAnsiTheme="minorHAnsi" w:cstheme="minorHAnsi"/>
          <w:w w:val="99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π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>αρ</w:t>
      </w:r>
      <w:r w:rsidRPr="00351354">
        <w:rPr>
          <w:rFonts w:asciiTheme="minorHAnsi" w:hAnsiTheme="minorHAnsi" w:cstheme="minorHAnsi"/>
          <w:sz w:val="18"/>
          <w:szCs w:val="18"/>
        </w:rPr>
        <w:t>. 4</w:t>
      </w:r>
      <w:r w:rsidRPr="00351354">
        <w:rPr>
          <w:rFonts w:asciiTheme="minorHAnsi" w:hAnsiTheme="minorHAnsi" w:cstheme="minorHAnsi"/>
          <w:spacing w:val="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z w:val="18"/>
          <w:szCs w:val="18"/>
        </w:rPr>
        <w:t>Ν.</w:t>
      </w:r>
      <w:r w:rsidRPr="00351354">
        <w:rPr>
          <w:rFonts w:asciiTheme="minorHAnsi" w:hAnsiTheme="minorHAnsi" w:cstheme="minorHAnsi"/>
          <w:spacing w:val="-1"/>
          <w:sz w:val="18"/>
          <w:szCs w:val="18"/>
        </w:rPr>
        <w:t xml:space="preserve"> 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1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5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-2"/>
          <w:sz w:val="18"/>
          <w:szCs w:val="18"/>
        </w:rPr>
        <w:t>/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1</w:t>
      </w:r>
      <w:r w:rsidRPr="00351354">
        <w:rPr>
          <w:rFonts w:asciiTheme="minorHAnsi" w:hAnsiTheme="minorHAnsi" w:cstheme="minorHAnsi"/>
          <w:spacing w:val="-1"/>
          <w:w w:val="99"/>
          <w:sz w:val="18"/>
          <w:szCs w:val="18"/>
        </w:rPr>
        <w:t>9</w:t>
      </w:r>
      <w:r w:rsidRPr="00351354">
        <w:rPr>
          <w:rFonts w:asciiTheme="minorHAnsi" w:hAnsiTheme="minorHAnsi" w:cstheme="minorHAnsi"/>
          <w:spacing w:val="1"/>
          <w:w w:val="99"/>
          <w:sz w:val="18"/>
          <w:szCs w:val="18"/>
        </w:rPr>
        <w:t>86</w:t>
      </w:r>
      <w:r w:rsidRPr="00351354">
        <w:rPr>
          <w:rFonts w:asciiTheme="minorHAnsi" w:hAnsiTheme="minorHAnsi" w:cstheme="minorHAnsi"/>
          <w:w w:val="99"/>
          <w:sz w:val="18"/>
          <w:szCs w:val="18"/>
        </w:rPr>
        <w:t>)</w:t>
      </w:r>
    </w:p>
    <w:p w14:paraId="568C1277" w14:textId="77777777" w:rsidR="00FC1F38" w:rsidRDefault="00FC1F38" w:rsidP="00FC1F38">
      <w:pPr>
        <w:widowControl w:val="0"/>
        <w:spacing w:line="200" w:lineRule="exact"/>
      </w:pPr>
    </w:p>
    <w:p w14:paraId="56AD4355" w14:textId="77777777" w:rsidR="00FC1F38" w:rsidRDefault="00FC1F38" w:rsidP="00FC1F38">
      <w:pPr>
        <w:widowControl w:val="0"/>
        <w:spacing w:before="19" w:line="220" w:lineRule="exact"/>
      </w:pPr>
    </w:p>
    <w:tbl>
      <w:tblPr>
        <w:tblW w:w="10341" w:type="dxa"/>
        <w:tblInd w:w="118" w:type="dxa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1365"/>
        <w:gridCol w:w="327"/>
        <w:gridCol w:w="1446"/>
        <w:gridCol w:w="425"/>
        <w:gridCol w:w="510"/>
        <w:gridCol w:w="705"/>
        <w:gridCol w:w="332"/>
        <w:gridCol w:w="12"/>
        <w:gridCol w:w="1040"/>
        <w:gridCol w:w="1076"/>
        <w:gridCol w:w="720"/>
        <w:gridCol w:w="540"/>
        <w:gridCol w:w="540"/>
        <w:gridCol w:w="1303"/>
      </w:tblGrid>
      <w:tr w:rsidR="00FC1F38" w:rsidRPr="00351354" w14:paraId="7D0965F1" w14:textId="77777777" w:rsidTr="0042645D">
        <w:trPr>
          <w:trHeight w:hRule="exact" w:val="480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D077E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Σ</w:t>
            </w:r>
            <w:r w:rsidRPr="00351354">
              <w:rPr>
                <w:rFonts w:asciiTheme="minorHAnsi" w:hAnsiTheme="minorHAnsi" w:cstheme="minorHAnsi"/>
                <w:position w:val="10"/>
                <w:sz w:val="22"/>
                <w:szCs w:val="22"/>
              </w:rPr>
              <w:t>(1)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89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55107" w14:textId="77777777" w:rsidR="00FC1F38" w:rsidRPr="00351354" w:rsidRDefault="00FC1F38" w:rsidP="0042645D">
            <w:pPr>
              <w:widowControl w:val="0"/>
              <w:spacing w:before="5" w:line="100" w:lineRule="exac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D254BC" w14:textId="78B5A4EA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ΔΗΜΟ </w:t>
            </w:r>
            <w:r w:rsidR="003847F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ΙΩΑΝΝΙΤΩΝ</w:t>
            </w:r>
          </w:p>
        </w:tc>
      </w:tr>
      <w:tr w:rsidR="00FC1F38" w:rsidRPr="00351354" w14:paraId="3146E7BD" w14:textId="77777777" w:rsidTr="00AA68B6">
        <w:trPr>
          <w:trHeight w:hRule="exact"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8D0DA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2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37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1272B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86CB9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υµ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41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FAF59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4BC64E69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5018D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ώνυ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proofErr w:type="spellEnd"/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92110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0FBA22EC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AE5B1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ώνυ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proofErr w:type="spellEnd"/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Μ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έρ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0A7F15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2C6F893D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A667D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ερ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ην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α</w:t>
            </w:r>
            <w:proofErr w:type="spellEnd"/>
            <w:r w:rsidRPr="00351354">
              <w:rPr>
                <w:rFonts w:asciiTheme="minorHAnsi" w:hAnsiTheme="minorHAnsi" w:cstheme="minorHAnsi"/>
                <w:spacing w:val="4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γ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έ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ννησης</w:t>
            </w:r>
            <w:r w:rsidRPr="00351354">
              <w:rPr>
                <w:rFonts w:asciiTheme="minorHAnsi" w:hAnsiTheme="minorHAnsi" w:cstheme="minorHAnsi"/>
                <w:position w:val="8"/>
                <w:sz w:val="22"/>
                <w:szCs w:val="22"/>
              </w:rPr>
              <w:t>(</w:t>
            </w:r>
            <w:r w:rsidRPr="00351354">
              <w:rPr>
                <w:rFonts w:asciiTheme="minorHAnsi" w:hAnsiTheme="minorHAnsi" w:cstheme="minorHAnsi"/>
                <w:spacing w:val="-1"/>
                <w:position w:val="8"/>
                <w:sz w:val="22"/>
                <w:szCs w:val="22"/>
              </w:rPr>
              <w:t>2</w:t>
            </w:r>
            <w:r w:rsidRPr="00351354">
              <w:rPr>
                <w:rFonts w:asciiTheme="minorHAnsi" w:hAnsiTheme="minorHAnsi" w:cstheme="minorHAnsi"/>
                <w:position w:val="8"/>
                <w:sz w:val="22"/>
                <w:szCs w:val="22"/>
              </w:rPr>
              <w:t>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AB070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5F22B718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0A6C0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Γέ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ννησης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720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9F96E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00C78466" w14:textId="77777777" w:rsidTr="00AA68B6">
        <w:trPr>
          <w:trHeight w:val="454"/>
        </w:trPr>
        <w:tc>
          <w:tcPr>
            <w:tcW w:w="31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6EE28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ρι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θ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proofErr w:type="spellEnd"/>
            <w:r w:rsidRPr="00351354">
              <w:rPr>
                <w:rFonts w:asciiTheme="minorHAnsi" w:hAnsiTheme="minorHAnsi" w:cstheme="minorHAnsi"/>
                <w:spacing w:val="2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∆</w:t>
            </w:r>
            <w:proofErr w:type="spellStart"/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λ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υ</w:t>
            </w:r>
            <w:proofErr w:type="spellEnd"/>
            <w:r w:rsidRPr="00351354">
              <w:rPr>
                <w:rFonts w:asciiTheme="minorHAnsi" w:hAnsiTheme="minorHAnsi" w:cstheme="minorHAnsi"/>
                <w:spacing w:val="13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τότητ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B5796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DBF447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λ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41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371903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647CBF73" w14:textId="77777777" w:rsidTr="00AA68B6">
        <w:trPr>
          <w:trHeight w:val="454"/>
        </w:trPr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EFDB9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ό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π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pacing w:val="5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το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ι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-2"/>
                <w:sz w:val="22"/>
                <w:szCs w:val="22"/>
              </w:rPr>
              <w:t>ί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84C52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4A7E9" w14:textId="77777777" w:rsidR="00FC1F38" w:rsidRPr="00351354" w:rsidRDefault="00FC1F38" w:rsidP="0042645D">
            <w:pPr>
              <w:widowControl w:val="0"/>
              <w:ind w:left="100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δός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24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A7718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C7D891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ρι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θ</w:t>
            </w:r>
            <w:proofErr w:type="spellEnd"/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C0E77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3B244" w14:textId="77777777" w:rsidR="00FC1F38" w:rsidRPr="00351354" w:rsidRDefault="00FC1F38" w:rsidP="0042645D">
            <w:pPr>
              <w:widowControl w:val="0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A95AD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FC1F38" w:rsidRPr="00351354" w14:paraId="2C9B0527" w14:textId="77777777" w:rsidTr="0042645D">
        <w:trPr>
          <w:trHeight w:hRule="exact" w:val="713"/>
        </w:trPr>
        <w:tc>
          <w:tcPr>
            <w:tcW w:w="3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9820F" w14:textId="77777777" w:rsidR="00FC1F38" w:rsidRPr="00351354" w:rsidRDefault="00FC1F38" w:rsidP="0042645D">
            <w:pPr>
              <w:widowControl w:val="0"/>
              <w:spacing w:line="179" w:lineRule="exact"/>
              <w:ind w:left="102"/>
              <w:rPr>
                <w:rFonts w:asciiTheme="minorHAnsi" w:hAnsiTheme="minorHAnsi" w:cstheme="minorHAnsi"/>
                <w:sz w:val="22"/>
                <w:szCs w:val="22"/>
              </w:rPr>
            </w:pP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∆/</w:t>
            </w:r>
            <w:proofErr w:type="spellStart"/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νσ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η</w:t>
            </w:r>
            <w:proofErr w:type="spellEnd"/>
            <w:r w:rsidRPr="00351354">
              <w:rPr>
                <w:rFonts w:asciiTheme="minorHAnsi" w:hAnsiTheme="minorHAnsi" w:cstheme="minorHAnsi"/>
                <w:spacing w:val="14"/>
                <w:sz w:val="22"/>
                <w:szCs w:val="22"/>
              </w:rPr>
              <w:t xml:space="preserve"> </w:t>
            </w:r>
            <w:proofErr w:type="spellStart"/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Ηλ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κ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τ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.Τ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α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χ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υ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δ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ρ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µ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εί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ο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υ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(</w:t>
            </w:r>
            <w:r w:rsidRPr="00351354">
              <w:rPr>
                <w:rFonts w:asciiTheme="minorHAnsi" w:hAnsiTheme="minorHAnsi" w:cstheme="minorHAnsi"/>
                <w:spacing w:val="1"/>
                <w:sz w:val="22"/>
                <w:szCs w:val="22"/>
              </w:rPr>
              <w:t>Ε</w:t>
            </w:r>
            <w:r w:rsidRPr="00351354">
              <w:rPr>
                <w:rFonts w:asciiTheme="minorHAnsi" w:hAnsiTheme="minorHAnsi" w:cstheme="minorHAnsi"/>
                <w:spacing w:val="-3"/>
                <w:sz w:val="22"/>
                <w:szCs w:val="22"/>
              </w:rPr>
              <w:t>-</w:t>
            </w:r>
            <w:proofErr w:type="spellStart"/>
            <w:r w:rsidRPr="00351354">
              <w:rPr>
                <w:rFonts w:asciiTheme="minorHAnsi" w:hAnsiTheme="minorHAnsi" w:cstheme="minorHAnsi"/>
                <w:spacing w:val="3"/>
                <w:sz w:val="22"/>
                <w:szCs w:val="22"/>
              </w:rPr>
              <w:t>m</w:t>
            </w:r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a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il</w:t>
            </w:r>
            <w:proofErr w:type="spellEnd"/>
            <w:r w:rsidRPr="00351354">
              <w:rPr>
                <w:rFonts w:asciiTheme="minorHAnsi" w:hAnsiTheme="minorHAnsi" w:cstheme="minorHAnsi"/>
                <w:spacing w:val="-1"/>
                <w:sz w:val="22"/>
                <w:szCs w:val="22"/>
              </w:rPr>
              <w:t>)</w:t>
            </w:r>
            <w:r w:rsidRPr="0035135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  <w:tc>
          <w:tcPr>
            <w:tcW w:w="677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F46C6" w14:textId="77777777" w:rsidR="00FC1F38" w:rsidRPr="00351354" w:rsidRDefault="00FC1F38" w:rsidP="0042645D">
            <w:pPr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A443A0D" w14:textId="77777777" w:rsidR="00FC1F38" w:rsidRDefault="00FC1F38" w:rsidP="00FC1F38">
      <w:pPr>
        <w:widowControl w:val="0"/>
        <w:spacing w:before="42"/>
        <w:ind w:left="142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pacing w:val="-1"/>
          <w:sz w:val="22"/>
          <w:szCs w:val="22"/>
        </w:rPr>
        <w:t>Μ</w:t>
      </w:r>
      <w:r w:rsidRPr="00351354">
        <w:rPr>
          <w:rFonts w:asciiTheme="minorHAnsi" w:hAnsiTheme="minorHAnsi" w:cstheme="minorHAnsi"/>
          <w:sz w:val="22"/>
          <w:szCs w:val="22"/>
        </w:rPr>
        <w:t>ε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ατομική</w:t>
      </w:r>
      <w:r w:rsidRPr="00351354">
        <w:rPr>
          <w:rFonts w:asciiTheme="minorHAnsi" w:hAnsiTheme="minorHAnsi" w:cstheme="minorHAnsi"/>
          <w:sz w:val="22"/>
          <w:szCs w:val="22"/>
        </w:rPr>
        <w:t xml:space="preserve"> 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ε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θ</w:t>
      </w:r>
      <w:r w:rsidRPr="00351354">
        <w:rPr>
          <w:rFonts w:asciiTheme="minorHAnsi" w:hAnsiTheme="minorHAnsi" w:cstheme="minorHAnsi"/>
          <w:sz w:val="22"/>
          <w:szCs w:val="22"/>
        </w:rPr>
        <w:t>ύ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κ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ι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γ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ωρί</w:t>
      </w:r>
      <w:r w:rsidRPr="00351354">
        <w:rPr>
          <w:rFonts w:asciiTheme="minorHAnsi" w:hAnsiTheme="minorHAnsi" w:cstheme="minorHAnsi"/>
          <w:sz w:val="22"/>
          <w:szCs w:val="22"/>
        </w:rPr>
        <w:t>ζ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 xml:space="preserve">ς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κ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ρ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ώ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σε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position w:val="9"/>
          <w:sz w:val="22"/>
          <w:szCs w:val="22"/>
        </w:rPr>
        <w:t>(3)</w:t>
      </w:r>
      <w:r w:rsidRPr="00351354">
        <w:rPr>
          <w:rFonts w:asciiTheme="minorHAnsi" w:hAnsiTheme="minorHAnsi" w:cstheme="minorHAnsi"/>
          <w:sz w:val="22"/>
          <w:szCs w:val="22"/>
        </w:rPr>
        <w:t>,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προ</w:t>
      </w:r>
      <w:r w:rsidRPr="00351354">
        <w:rPr>
          <w:rFonts w:asciiTheme="minorHAnsi" w:hAnsiTheme="minorHAnsi" w:cstheme="minorHAnsi"/>
          <w:sz w:val="22"/>
          <w:szCs w:val="22"/>
        </w:rPr>
        <w:t>β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λ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έ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πο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ι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 xml:space="preserve"> α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π</w:t>
      </w:r>
      <w:r w:rsidRPr="00351354">
        <w:rPr>
          <w:rFonts w:asciiTheme="minorHAnsi" w:hAnsiTheme="minorHAnsi" w:cstheme="minorHAnsi"/>
          <w:sz w:val="22"/>
          <w:szCs w:val="22"/>
        </w:rPr>
        <w:t>ό</w:t>
      </w:r>
      <w:r w:rsidRPr="00351354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τη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δι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-3"/>
          <w:sz w:val="22"/>
          <w:szCs w:val="22"/>
        </w:rPr>
        <w:t>ά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ξ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ε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τη</w:t>
      </w:r>
      <w:r w:rsidRPr="00351354">
        <w:rPr>
          <w:rFonts w:asciiTheme="minorHAnsi" w:hAnsiTheme="minorHAnsi" w:cstheme="minorHAnsi"/>
          <w:sz w:val="22"/>
          <w:szCs w:val="22"/>
        </w:rPr>
        <w:t>ς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π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α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ρ</w:t>
      </w:r>
      <w:r w:rsidRPr="00351354">
        <w:rPr>
          <w:rFonts w:asciiTheme="minorHAnsi" w:hAnsiTheme="minorHAnsi" w:cstheme="minorHAnsi"/>
          <w:sz w:val="22"/>
          <w:szCs w:val="22"/>
        </w:rPr>
        <w:t>.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 xml:space="preserve">6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τ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ά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ρθ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ρ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2</w:t>
      </w:r>
      <w:r w:rsidRPr="00351354">
        <w:rPr>
          <w:rFonts w:asciiTheme="minorHAnsi" w:hAnsiTheme="minorHAnsi" w:cstheme="minorHAnsi"/>
          <w:sz w:val="22"/>
          <w:szCs w:val="22"/>
        </w:rPr>
        <w:t>2</w:t>
      </w:r>
      <w:r w:rsidRPr="003513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το</w:t>
      </w:r>
      <w:r w:rsidRPr="00351354">
        <w:rPr>
          <w:rFonts w:asciiTheme="minorHAnsi" w:hAnsiTheme="minorHAnsi" w:cstheme="minorHAnsi"/>
          <w:sz w:val="22"/>
          <w:szCs w:val="22"/>
        </w:rPr>
        <w:t>υ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 xml:space="preserve">Ν.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1599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/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19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8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6</w:t>
      </w:r>
      <w:r w:rsidRPr="00351354">
        <w:rPr>
          <w:rFonts w:asciiTheme="minorHAnsi" w:hAnsiTheme="minorHAnsi" w:cstheme="minorHAnsi"/>
          <w:sz w:val="22"/>
          <w:szCs w:val="22"/>
        </w:rPr>
        <w:t>,</w:t>
      </w:r>
      <w:r w:rsidRPr="00351354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δ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λώ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ν</w:t>
      </w:r>
      <w:r w:rsidRPr="00351354">
        <w:rPr>
          <w:rFonts w:asciiTheme="minorHAnsi" w:hAnsiTheme="minorHAnsi" w:cstheme="minorHAnsi"/>
          <w:sz w:val="22"/>
          <w:szCs w:val="22"/>
        </w:rPr>
        <w:t>ω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ότ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ι</w:t>
      </w:r>
      <w:r w:rsidRPr="00351354">
        <w:rPr>
          <w:rFonts w:asciiTheme="minorHAnsi" w:hAnsiTheme="minorHAnsi" w:cstheme="minorHAnsi"/>
          <w:sz w:val="22"/>
          <w:szCs w:val="22"/>
        </w:rPr>
        <w:t>:</w:t>
      </w:r>
    </w:p>
    <w:p w14:paraId="39175D40" w14:textId="77777777" w:rsidR="00060950" w:rsidRDefault="00060950" w:rsidP="00FC1F38">
      <w:pPr>
        <w:widowControl w:val="0"/>
        <w:spacing w:before="42"/>
        <w:ind w:left="142"/>
        <w:rPr>
          <w:rFonts w:asciiTheme="minorHAnsi" w:hAnsiTheme="minorHAnsi" w:cstheme="minorHAnsi"/>
          <w:sz w:val="22"/>
          <w:szCs w:val="22"/>
        </w:rPr>
      </w:pPr>
    </w:p>
    <w:p w14:paraId="18D67200" w14:textId="4F667C36" w:rsidR="00060950" w:rsidRDefault="00060950" w:rsidP="00060950">
      <w:pPr>
        <w:pStyle w:val="a7"/>
        <w:widowControl w:val="0"/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Ως νόμιμος εκπρόσωπος της εταιρείας με την επωνυμία:</w:t>
      </w:r>
    </w:p>
    <w:p w14:paraId="11F94963" w14:textId="0AEAFC2D" w:rsidR="00060950" w:rsidRDefault="00060950" w:rsidP="00060950">
      <w:pPr>
        <w:pStyle w:val="a7"/>
        <w:widowControl w:val="0"/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…………………………………………………………………………………………… και ΑΦΜ ………………………..………….……….</w:t>
      </w:r>
    </w:p>
    <w:p w14:paraId="586CF543" w14:textId="7CAF201E" w:rsidR="003847FA" w:rsidRPr="003847FA" w:rsidRDefault="003847FA" w:rsidP="00060950">
      <w:pPr>
        <w:pStyle w:val="a7"/>
        <w:widowControl w:val="0"/>
        <w:numPr>
          <w:ilvl w:val="0"/>
          <w:numId w:val="5"/>
        </w:numPr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 xml:space="preserve">Αποδέχομαι τις τιμές και τους όρους της πρόσκλησης εκδήλωσης ενδιαφέροντος, όπως εγκρίθηκε με την </w:t>
      </w:r>
      <w:r w:rsidR="006A1350" w:rsidRPr="006A1350">
        <w:rPr>
          <w:rFonts w:asciiTheme="minorHAnsi" w:hAnsiTheme="minorHAnsi" w:cstheme="minorHAnsi"/>
          <w:sz w:val="24"/>
          <w:szCs w:val="24"/>
        </w:rPr>
        <w:t>1553/11.12.2024 (ΑΔΑ 9ΦΕΗΩΕΩ-23Κ) Απόφαση της Δημοτικής Επιτροπής του Δήμου Ιωαννιτών</w:t>
      </w:r>
      <w:r w:rsidR="006A1350" w:rsidRPr="006A1350">
        <w:rPr>
          <w:rFonts w:asciiTheme="minorHAnsi" w:hAnsiTheme="minorHAnsi" w:cstheme="minorHAnsi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και προσφέρω έκπτωση ίση με ………………………………….……………..(ολογράφως) ……………………… (αριθμητικώς).</w:t>
      </w:r>
    </w:p>
    <w:p w14:paraId="6E94864B" w14:textId="6FB0065D" w:rsidR="00FC1F38" w:rsidRPr="003847FA" w:rsidRDefault="00FC1F38" w:rsidP="00060950">
      <w:pPr>
        <w:pStyle w:val="a7"/>
        <w:widowControl w:val="0"/>
        <w:numPr>
          <w:ilvl w:val="0"/>
          <w:numId w:val="5"/>
        </w:numPr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>Είμαι νόμιμος κάτοχος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 και έχω την αποκλειστική χρήση</w:t>
      </w:r>
      <w:r w:rsidRPr="003847FA">
        <w:rPr>
          <w:rFonts w:asciiTheme="minorHAnsi" w:hAnsiTheme="minorHAnsi" w:cstheme="minorHAnsi"/>
          <w:sz w:val="24"/>
          <w:szCs w:val="24"/>
        </w:rPr>
        <w:t xml:space="preserve"> των μηχανημάτων έργου και των οχημάτων µε τα οποία επιθυμώ να ενταχθώ στο 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Ιδιοκτητών Οχημάτων – Μηχανημάτων (εταιρειών- φυσικών προσώπων) για την αντιμετώπιση εκτάκτων αναγκών 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από φυσικές, τεχνολογικές και άλλες καταστροφές στο Δήμο </w:t>
      </w:r>
      <w:r w:rsidR="003847FA" w:rsidRPr="003847FA">
        <w:rPr>
          <w:rFonts w:asciiTheme="minorHAnsi" w:hAnsiTheme="minorHAnsi" w:cstheme="minorHAnsi"/>
          <w:sz w:val="24"/>
          <w:szCs w:val="24"/>
        </w:rPr>
        <w:t>Ιωαννιτών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για τ</w:t>
      </w:r>
      <w:r w:rsidR="003847FA" w:rsidRPr="003847FA">
        <w:rPr>
          <w:rFonts w:asciiTheme="minorHAnsi" w:hAnsiTheme="minorHAnsi" w:cstheme="minorHAnsi"/>
          <w:sz w:val="24"/>
          <w:szCs w:val="24"/>
        </w:rPr>
        <w:t>ο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έτ</w:t>
      </w:r>
      <w:r w:rsidR="003847FA" w:rsidRPr="003847FA">
        <w:rPr>
          <w:rFonts w:asciiTheme="minorHAnsi" w:hAnsiTheme="minorHAnsi" w:cstheme="minorHAnsi"/>
          <w:sz w:val="24"/>
          <w:szCs w:val="24"/>
        </w:rPr>
        <w:t>ος</w:t>
      </w:r>
      <w:r w:rsidR="000640CB" w:rsidRPr="003847FA">
        <w:rPr>
          <w:rFonts w:asciiTheme="minorHAnsi" w:hAnsiTheme="minorHAnsi" w:cstheme="minorHAnsi"/>
          <w:sz w:val="24"/>
          <w:szCs w:val="24"/>
        </w:rPr>
        <w:t xml:space="preserve"> 2025</w:t>
      </w:r>
      <w:r w:rsidRPr="003847FA">
        <w:rPr>
          <w:rFonts w:asciiTheme="minorHAnsi" w:hAnsiTheme="minorHAnsi" w:cstheme="minorHAnsi"/>
          <w:sz w:val="24"/>
          <w:szCs w:val="24"/>
        </w:rPr>
        <w:t xml:space="preserve"> και τα οποία θα διαθέσω όποτε μου ζητηθεί.</w:t>
      </w:r>
    </w:p>
    <w:p w14:paraId="52F0CADB" w14:textId="0A88D2A8" w:rsidR="00FC1F38" w:rsidRPr="003847FA" w:rsidRDefault="00FC1F38" w:rsidP="00060950">
      <w:pPr>
        <w:pStyle w:val="a7"/>
        <w:widowControl w:val="0"/>
        <w:numPr>
          <w:ilvl w:val="0"/>
          <w:numId w:val="5"/>
        </w:numPr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 xml:space="preserve">Κατέχω όλα τα νομιμοποιητικά έγγραφα των </w:t>
      </w:r>
      <w:r w:rsidR="003847FA" w:rsidRPr="003847FA">
        <w:rPr>
          <w:rFonts w:asciiTheme="minorHAnsi" w:hAnsiTheme="minorHAnsi" w:cstheme="minorHAnsi"/>
          <w:sz w:val="24"/>
          <w:szCs w:val="24"/>
        </w:rPr>
        <w:t xml:space="preserve">οχημάτων και μηχανημάτων που κατέχω, </w:t>
      </w:r>
      <w:r w:rsidRPr="003847FA">
        <w:rPr>
          <w:rFonts w:asciiTheme="minorHAnsi" w:hAnsiTheme="minorHAnsi" w:cstheme="minorHAnsi"/>
          <w:sz w:val="24"/>
          <w:szCs w:val="24"/>
        </w:rPr>
        <w:t xml:space="preserve">τα οποία προσκομίζω </w:t>
      </w:r>
      <w:r w:rsidR="00AC5D2A" w:rsidRPr="003847FA">
        <w:rPr>
          <w:rFonts w:asciiTheme="minorHAnsi" w:hAnsiTheme="minorHAnsi" w:cstheme="minorHAnsi"/>
          <w:sz w:val="24"/>
          <w:szCs w:val="24"/>
        </w:rPr>
        <w:t>ως συνημμένα</w:t>
      </w:r>
      <w:r w:rsidR="003847FA" w:rsidRPr="003847FA">
        <w:rPr>
          <w:rFonts w:asciiTheme="minorHAnsi" w:hAnsiTheme="minorHAnsi" w:cstheme="minorHAnsi"/>
          <w:sz w:val="24"/>
          <w:szCs w:val="24"/>
        </w:rPr>
        <w:t>.</w:t>
      </w:r>
    </w:p>
    <w:p w14:paraId="0E63DAC6" w14:textId="5FD68412" w:rsidR="003847FA" w:rsidRDefault="003847FA" w:rsidP="00060950">
      <w:pPr>
        <w:pStyle w:val="a7"/>
        <w:widowControl w:val="0"/>
        <w:numPr>
          <w:ilvl w:val="0"/>
          <w:numId w:val="5"/>
        </w:numPr>
        <w:spacing w:line="336" w:lineRule="auto"/>
        <w:ind w:right="380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z w:val="24"/>
          <w:szCs w:val="24"/>
        </w:rPr>
        <w:t>Για το σκοπό αυτό ορίζω εκπρόσωπο τον ………………………………………………………………………………………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με  τηλέφωνο επικοινωνίας …………….……………………………....…………..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διαθέσιμο καθ΄ όλη τη διάρκεια του 24ώρου για τη λήψη εντολής από την Πολιτική Προστασία του Δήμου Ιωαννιτών.</w:t>
      </w:r>
    </w:p>
    <w:p w14:paraId="66D211BD" w14:textId="77777777" w:rsidR="003847FA" w:rsidRDefault="003847FA" w:rsidP="00AC5D2A">
      <w:pPr>
        <w:widowControl w:val="0"/>
        <w:spacing w:line="240" w:lineRule="exact"/>
        <w:ind w:left="142"/>
        <w:jc w:val="both"/>
        <w:rPr>
          <w:rFonts w:asciiTheme="minorHAnsi" w:hAnsiTheme="minorHAnsi" w:cstheme="minorHAnsi"/>
          <w:spacing w:val="1"/>
          <w:sz w:val="24"/>
          <w:szCs w:val="24"/>
        </w:rPr>
      </w:pPr>
    </w:p>
    <w:p w14:paraId="4982A454" w14:textId="763EEB34" w:rsidR="00AC5D2A" w:rsidRPr="003847FA" w:rsidRDefault="00AC5D2A" w:rsidP="00AC5D2A">
      <w:pPr>
        <w:widowControl w:val="0"/>
        <w:spacing w:line="240" w:lineRule="exact"/>
        <w:ind w:left="142"/>
        <w:jc w:val="both"/>
        <w:rPr>
          <w:rFonts w:asciiTheme="minorHAnsi" w:hAnsiTheme="minorHAnsi" w:cstheme="minorHAnsi"/>
          <w:sz w:val="24"/>
          <w:szCs w:val="24"/>
        </w:rPr>
      </w:pPr>
      <w:r w:rsidRPr="003847FA">
        <w:rPr>
          <w:rFonts w:asciiTheme="minorHAnsi" w:hAnsiTheme="minorHAnsi" w:cstheme="minorHAnsi"/>
          <w:spacing w:val="1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μ</w:t>
      </w:r>
      <w:r w:rsidRPr="003847FA">
        <w:rPr>
          <w:rFonts w:asciiTheme="minorHAnsi" w:hAnsiTheme="minorHAnsi" w:cstheme="minorHAnsi"/>
          <w:sz w:val="24"/>
          <w:szCs w:val="24"/>
        </w:rPr>
        <w:t>ηχ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α</w:t>
      </w:r>
      <w:r w:rsidRPr="003847FA">
        <w:rPr>
          <w:rFonts w:asciiTheme="minorHAnsi" w:hAnsiTheme="minorHAnsi" w:cstheme="minorHAnsi"/>
          <w:sz w:val="24"/>
          <w:szCs w:val="24"/>
        </w:rPr>
        <w:t>ν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ή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μ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α</w:t>
      </w:r>
      <w:r w:rsidRPr="003847FA">
        <w:rPr>
          <w:rFonts w:asciiTheme="minorHAnsi" w:hAnsiTheme="minorHAnsi" w:cstheme="minorHAnsi"/>
          <w:sz w:val="24"/>
          <w:szCs w:val="24"/>
        </w:rPr>
        <w:t>τα</w:t>
      </w:r>
      <w:r w:rsidRPr="003847F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π</w:t>
      </w:r>
      <w:r w:rsidRPr="003847FA">
        <w:rPr>
          <w:rFonts w:asciiTheme="minorHAnsi" w:hAnsiTheme="minorHAnsi" w:cstheme="minorHAnsi"/>
          <w:sz w:val="24"/>
          <w:szCs w:val="24"/>
        </w:rPr>
        <w:t>ου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δ</w:t>
      </w:r>
      <w:r w:rsidRPr="003847FA">
        <w:rPr>
          <w:rFonts w:asciiTheme="minorHAnsi" w:hAnsiTheme="minorHAnsi" w:cstheme="minorHAnsi"/>
          <w:spacing w:val="-1"/>
          <w:sz w:val="24"/>
          <w:szCs w:val="24"/>
        </w:rPr>
        <w:t>ι</w:t>
      </w:r>
      <w:r w:rsidRPr="003847FA">
        <w:rPr>
          <w:rFonts w:asciiTheme="minorHAnsi" w:hAnsiTheme="minorHAnsi" w:cstheme="minorHAnsi"/>
          <w:sz w:val="24"/>
          <w:szCs w:val="24"/>
        </w:rPr>
        <w:t>αθέ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ω</w:t>
      </w:r>
      <w:r w:rsidRPr="003847FA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ε</w:t>
      </w:r>
      <w:r w:rsidRPr="003847FA">
        <w:rPr>
          <w:rFonts w:asciiTheme="minorHAnsi" w:hAnsiTheme="minorHAnsi" w:cstheme="minorHAnsi"/>
          <w:spacing w:val="1"/>
          <w:sz w:val="24"/>
          <w:szCs w:val="24"/>
        </w:rPr>
        <w:t>ί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ν</w:t>
      </w:r>
      <w:r w:rsidRPr="003847FA">
        <w:rPr>
          <w:rFonts w:asciiTheme="minorHAnsi" w:hAnsiTheme="minorHAnsi" w:cstheme="minorHAnsi"/>
          <w:sz w:val="24"/>
          <w:szCs w:val="24"/>
        </w:rPr>
        <w:t>αι</w:t>
      </w:r>
      <w:r w:rsidRPr="003847FA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τ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3847FA">
        <w:rPr>
          <w:rFonts w:asciiTheme="minorHAnsi" w:hAnsiTheme="minorHAnsi" w:cstheme="minorHAnsi"/>
          <w:sz w:val="24"/>
          <w:szCs w:val="24"/>
        </w:rPr>
        <w:t>α</w:t>
      </w:r>
      <w:r w:rsidRPr="003847FA">
        <w:rPr>
          <w:rFonts w:asciiTheme="minorHAnsi" w:hAnsiTheme="minorHAnsi" w:cstheme="minorHAnsi"/>
          <w:spacing w:val="-2"/>
          <w:sz w:val="24"/>
          <w:szCs w:val="24"/>
        </w:rPr>
        <w:t>κ</w:t>
      </w:r>
      <w:r w:rsidRPr="003847FA">
        <w:rPr>
          <w:rFonts w:asciiTheme="minorHAnsi" w:hAnsiTheme="minorHAnsi" w:cstheme="minorHAnsi"/>
          <w:sz w:val="24"/>
          <w:szCs w:val="24"/>
        </w:rPr>
        <w:t>όλο</w:t>
      </w:r>
      <w:r w:rsidRPr="003847FA">
        <w:rPr>
          <w:rFonts w:asciiTheme="minorHAnsi" w:hAnsiTheme="minorHAnsi" w:cstheme="minorHAnsi"/>
          <w:spacing w:val="-3"/>
          <w:sz w:val="24"/>
          <w:szCs w:val="24"/>
        </w:rPr>
        <w:t>υ</w:t>
      </w:r>
      <w:r w:rsidRPr="003847FA">
        <w:rPr>
          <w:rFonts w:asciiTheme="minorHAnsi" w:hAnsiTheme="minorHAnsi" w:cstheme="minorHAnsi"/>
          <w:sz w:val="24"/>
          <w:szCs w:val="24"/>
        </w:rPr>
        <w:t>θα:</w:t>
      </w:r>
    </w:p>
    <w:p w14:paraId="3D42DF70" w14:textId="77777777" w:rsidR="00AC5D2A" w:rsidRPr="00351354" w:rsidRDefault="00AC5D2A" w:rsidP="00FC1F38">
      <w:pPr>
        <w:widowControl w:val="0"/>
        <w:spacing w:before="2"/>
        <w:ind w:left="142" w:right="378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0348" w:type="dxa"/>
        <w:tblInd w:w="137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  <w:right w:w="5" w:type="dxa"/>
        </w:tblCellMar>
        <w:tblLook w:val="0000" w:firstRow="0" w:lastRow="0" w:firstColumn="0" w:lastColumn="0" w:noHBand="0" w:noVBand="0"/>
      </w:tblPr>
      <w:tblGrid>
        <w:gridCol w:w="654"/>
        <w:gridCol w:w="4307"/>
        <w:gridCol w:w="2694"/>
        <w:gridCol w:w="2693"/>
      </w:tblGrid>
      <w:tr w:rsidR="00142B28" w:rsidRPr="00DE02D7" w14:paraId="21C944AD" w14:textId="77777777" w:rsidTr="00142B28">
        <w:trPr>
          <w:trHeight w:val="636"/>
        </w:trPr>
        <w:tc>
          <w:tcPr>
            <w:tcW w:w="654" w:type="dxa"/>
            <w:tcMar>
              <w:left w:w="-5" w:type="dxa"/>
            </w:tcMar>
          </w:tcPr>
          <w:p w14:paraId="4201DC29" w14:textId="77777777" w:rsidR="00142B28" w:rsidRPr="00DE02D7" w:rsidRDefault="00142B28" w:rsidP="00142B28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C67E629" w14:textId="77777777" w:rsidR="00142B28" w:rsidRPr="00DE02D7" w:rsidRDefault="00142B28" w:rsidP="00142B28">
            <w:pPr>
              <w:pStyle w:val="TableParagraph"/>
              <w:spacing w:before="1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α/α</w:t>
            </w: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8F5A7DC" w14:textId="77777777" w:rsidR="00142B28" w:rsidRPr="00DE02D7" w:rsidRDefault="00142B28" w:rsidP="00142B28">
            <w:pPr>
              <w:pStyle w:val="TableParagraph"/>
              <w:spacing w:before="1" w:line="276" w:lineRule="auto"/>
              <w:ind w:left="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sz w:val="22"/>
                <w:szCs w:val="22"/>
              </w:rPr>
              <w:t>ΤΥΠΟΣ ΜΗΧΑΝΗΜΑΤΟΣ/ΟΧΗΜΑΤΟΣ</w:t>
            </w: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23356B28" w14:textId="12E4D087" w:rsidR="00142B28" w:rsidRPr="00142B28" w:rsidRDefault="00142B28" w:rsidP="00142B28">
            <w:pPr>
              <w:pStyle w:val="TableParagraph"/>
              <w:spacing w:line="276" w:lineRule="auto"/>
              <w:ind w:left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42B28">
              <w:rPr>
                <w:rFonts w:asciiTheme="minorHAnsi" w:hAnsiTheme="minorHAnsi" w:cstheme="minorHAnsi"/>
                <w:b/>
                <w:sz w:val="22"/>
                <w:szCs w:val="22"/>
              </w:rPr>
              <w:t>ΠΙΝΑΚΙΔΑ ΚΥΚΛΟΦΟΡΙΑΣ</w:t>
            </w: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35C94E7" w14:textId="4CAE0578" w:rsidR="00142B28" w:rsidRPr="00142B28" w:rsidRDefault="00142B28" w:rsidP="00142B28">
            <w:pPr>
              <w:pStyle w:val="TableParagraph"/>
              <w:spacing w:line="276" w:lineRule="auto"/>
              <w:ind w:left="109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142B28">
              <w:rPr>
                <w:rFonts w:asciiTheme="minorHAnsi" w:hAnsiTheme="minorHAnsi" w:cstheme="minorHAnsi"/>
                <w:b/>
                <w:sz w:val="22"/>
                <w:szCs w:val="22"/>
              </w:rPr>
              <w:t>ΙΣΧΥΣ / ΛΟΙΠΑ ΧΑΡΑΚΤΗΡΙΣΤΙΚΑ</w:t>
            </w:r>
          </w:p>
        </w:tc>
      </w:tr>
      <w:tr w:rsidR="00AC5D2A" w:rsidRPr="00DE02D7" w14:paraId="102C542C" w14:textId="77777777" w:rsidTr="000640CB">
        <w:trPr>
          <w:trHeight w:val="400"/>
        </w:trPr>
        <w:tc>
          <w:tcPr>
            <w:tcW w:w="654" w:type="dxa"/>
            <w:tcMar>
              <w:left w:w="-5" w:type="dxa"/>
            </w:tcMar>
            <w:vAlign w:val="center"/>
          </w:tcPr>
          <w:p w14:paraId="415C63C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106BEB30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1</w:t>
            </w:r>
          </w:p>
          <w:p w14:paraId="172A3E85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4AAD42FE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3EFD978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376D092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2DC58367" w14:textId="77777777" w:rsidTr="000640CB">
        <w:trPr>
          <w:trHeight w:val="182"/>
        </w:trPr>
        <w:tc>
          <w:tcPr>
            <w:tcW w:w="654" w:type="dxa"/>
            <w:tcMar>
              <w:left w:w="-5" w:type="dxa"/>
            </w:tcMar>
            <w:vAlign w:val="center"/>
          </w:tcPr>
          <w:p w14:paraId="0FA5DB61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8DDBEF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2</w:t>
            </w:r>
          </w:p>
          <w:p w14:paraId="1DF4532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4126492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4D0EBB3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0DEF3B6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6B353DE" w14:textId="77777777" w:rsidTr="000640CB">
        <w:trPr>
          <w:trHeight w:val="388"/>
        </w:trPr>
        <w:tc>
          <w:tcPr>
            <w:tcW w:w="654" w:type="dxa"/>
            <w:tcMar>
              <w:left w:w="-5" w:type="dxa"/>
            </w:tcMar>
            <w:vAlign w:val="center"/>
          </w:tcPr>
          <w:p w14:paraId="0D4EE2BC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265CF16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3</w:t>
            </w:r>
          </w:p>
          <w:p w14:paraId="56A5011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327839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6DEFB5C1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201CAA05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7D914A2E" w14:textId="77777777" w:rsidTr="000640CB">
        <w:trPr>
          <w:trHeight w:val="168"/>
        </w:trPr>
        <w:tc>
          <w:tcPr>
            <w:tcW w:w="654" w:type="dxa"/>
            <w:tcMar>
              <w:left w:w="-5" w:type="dxa"/>
            </w:tcMar>
            <w:vAlign w:val="center"/>
          </w:tcPr>
          <w:p w14:paraId="28A51B2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10F872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4</w:t>
            </w:r>
          </w:p>
          <w:p w14:paraId="2BC0B0CC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A4B3C7B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535C0144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0BA96B97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6825D112" w14:textId="77777777" w:rsidTr="000640CB">
        <w:trPr>
          <w:trHeight w:val="82"/>
        </w:trPr>
        <w:tc>
          <w:tcPr>
            <w:tcW w:w="654" w:type="dxa"/>
            <w:tcMar>
              <w:left w:w="-5" w:type="dxa"/>
            </w:tcMar>
            <w:vAlign w:val="center"/>
          </w:tcPr>
          <w:p w14:paraId="49D7CE1B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770AC45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5</w:t>
            </w:r>
          </w:p>
          <w:p w14:paraId="731B11F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708D6BA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C68AD2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56C895C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7702DF4" w14:textId="77777777" w:rsidTr="000640CB">
        <w:trPr>
          <w:trHeight w:val="153"/>
        </w:trPr>
        <w:tc>
          <w:tcPr>
            <w:tcW w:w="654" w:type="dxa"/>
            <w:tcMar>
              <w:left w:w="-5" w:type="dxa"/>
            </w:tcMar>
            <w:vAlign w:val="center"/>
          </w:tcPr>
          <w:p w14:paraId="0DD2961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62D43E60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6</w:t>
            </w:r>
          </w:p>
          <w:p w14:paraId="0369E32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103C6028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741A436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2C45A8F9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6CBD6B78" w14:textId="77777777" w:rsidTr="000640CB">
        <w:trPr>
          <w:trHeight w:val="75"/>
        </w:trPr>
        <w:tc>
          <w:tcPr>
            <w:tcW w:w="654" w:type="dxa"/>
            <w:tcMar>
              <w:left w:w="-5" w:type="dxa"/>
            </w:tcMar>
            <w:vAlign w:val="center"/>
          </w:tcPr>
          <w:p w14:paraId="759FA6C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08CE28E4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7</w:t>
            </w:r>
          </w:p>
          <w:p w14:paraId="68036B6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663C0736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27ED96AF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60BA78E9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040EA604" w14:textId="77777777" w:rsidTr="000640CB">
        <w:trPr>
          <w:trHeight w:val="138"/>
        </w:trPr>
        <w:tc>
          <w:tcPr>
            <w:tcW w:w="654" w:type="dxa"/>
            <w:tcMar>
              <w:left w:w="-5" w:type="dxa"/>
            </w:tcMar>
            <w:vAlign w:val="center"/>
          </w:tcPr>
          <w:p w14:paraId="39D0B8DB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17507085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8</w:t>
            </w:r>
          </w:p>
          <w:p w14:paraId="03F95252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0ED7C984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075A898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37599DFC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49B0DFC8" w14:textId="77777777" w:rsidTr="000640CB">
        <w:trPr>
          <w:trHeight w:val="499"/>
        </w:trPr>
        <w:tc>
          <w:tcPr>
            <w:tcW w:w="654" w:type="dxa"/>
            <w:tcMar>
              <w:left w:w="-5" w:type="dxa"/>
            </w:tcMar>
            <w:vAlign w:val="center"/>
          </w:tcPr>
          <w:p w14:paraId="41039649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41A9362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9</w:t>
            </w:r>
          </w:p>
          <w:p w14:paraId="138F4286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79F7C5AD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31676420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6678F737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5D2A" w:rsidRPr="00DE02D7" w14:paraId="3B18227B" w14:textId="77777777" w:rsidTr="000640CB">
        <w:trPr>
          <w:trHeight w:val="421"/>
        </w:trPr>
        <w:tc>
          <w:tcPr>
            <w:tcW w:w="654" w:type="dxa"/>
            <w:tcMar>
              <w:left w:w="-5" w:type="dxa"/>
            </w:tcMar>
            <w:vAlign w:val="center"/>
          </w:tcPr>
          <w:p w14:paraId="2185DD97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  <w:p w14:paraId="2792ACD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  <w:r w:rsidRPr="00DE02D7"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  <w:t>10</w:t>
            </w:r>
          </w:p>
          <w:p w14:paraId="40FD9CC8" w14:textId="77777777" w:rsidR="00AC5D2A" w:rsidRPr="00DE02D7" w:rsidRDefault="00AC5D2A" w:rsidP="0042645D">
            <w:pPr>
              <w:pStyle w:val="TableParagraph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w w:val="99"/>
                <w:sz w:val="22"/>
                <w:szCs w:val="22"/>
              </w:rPr>
            </w:pPr>
          </w:p>
        </w:tc>
        <w:tc>
          <w:tcPr>
            <w:tcW w:w="4307" w:type="dxa"/>
            <w:tcMar>
              <w:left w:w="-5" w:type="dxa"/>
            </w:tcMar>
            <w:vAlign w:val="center"/>
          </w:tcPr>
          <w:p w14:paraId="5C7474FA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4" w:type="dxa"/>
            <w:tcMar>
              <w:left w:w="-5" w:type="dxa"/>
            </w:tcMar>
            <w:vAlign w:val="center"/>
          </w:tcPr>
          <w:p w14:paraId="7AB8903B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tcMar>
              <w:left w:w="-5" w:type="dxa"/>
            </w:tcMar>
            <w:vAlign w:val="center"/>
          </w:tcPr>
          <w:p w14:paraId="1582197A" w14:textId="77777777" w:rsidR="00AC5D2A" w:rsidRPr="00DE02D7" w:rsidRDefault="00AC5D2A" w:rsidP="0042645D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4A96DE1" w14:textId="77777777" w:rsidR="00FC1F38" w:rsidRDefault="00FC1F38" w:rsidP="00FC1F38">
      <w:pPr>
        <w:widowControl w:val="0"/>
        <w:spacing w:line="237" w:lineRule="exact"/>
        <w:ind w:left="232"/>
        <w:rPr>
          <w:rFonts w:ascii="Arial" w:hAnsi="Arial" w:cs="Arial"/>
          <w:spacing w:val="-1"/>
          <w:sz w:val="21"/>
          <w:szCs w:val="21"/>
        </w:rPr>
      </w:pPr>
    </w:p>
    <w:p w14:paraId="384987F6" w14:textId="77777777" w:rsidR="00FC1F38" w:rsidRPr="00351354" w:rsidRDefault="00FC1F38" w:rsidP="00FC1F38">
      <w:pPr>
        <w:widowControl w:val="0"/>
        <w:tabs>
          <w:tab w:val="left" w:pos="1160"/>
        </w:tabs>
        <w:spacing w:before="31"/>
        <w:ind w:right="706"/>
        <w:jc w:val="right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pacing w:val="-1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μ</w:t>
      </w:r>
      <w:r w:rsidRPr="00351354">
        <w:rPr>
          <w:rFonts w:asciiTheme="minorHAnsi" w:hAnsiTheme="minorHAnsi" w:cstheme="minorHAnsi"/>
          <w:sz w:val="22"/>
          <w:szCs w:val="22"/>
        </w:rPr>
        <w:t>ερ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μ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>ην</w:t>
      </w:r>
      <w:r w:rsidRPr="00351354">
        <w:rPr>
          <w:rFonts w:asciiTheme="minorHAnsi" w:hAnsiTheme="minorHAnsi" w:cstheme="minorHAnsi"/>
          <w:spacing w:val="-2"/>
          <w:sz w:val="22"/>
          <w:szCs w:val="22"/>
        </w:rPr>
        <w:t>ί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>α</w:t>
      </w:r>
      <w:r w:rsidRPr="00351354">
        <w:rPr>
          <w:rFonts w:asciiTheme="minorHAnsi" w:hAnsiTheme="minorHAnsi" w:cstheme="minorHAnsi"/>
          <w:sz w:val="22"/>
          <w:szCs w:val="22"/>
        </w:rPr>
        <w:t>:</w:t>
      </w:r>
      <w:r w:rsidRPr="00351354">
        <w:rPr>
          <w:rFonts w:asciiTheme="minorHAnsi" w:hAnsiTheme="minorHAnsi" w:cstheme="minorHAnsi"/>
          <w:sz w:val="22"/>
          <w:szCs w:val="22"/>
        </w:rPr>
        <w:tab/>
        <w:t>…</w:t>
      </w:r>
      <w:r w:rsidRPr="003513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/…/</w:t>
      </w:r>
      <w:r w:rsidRPr="003513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w w:val="99"/>
          <w:sz w:val="22"/>
          <w:szCs w:val="22"/>
        </w:rPr>
        <w:t>20</w:t>
      </w:r>
      <w:r w:rsidRPr="00351354">
        <w:rPr>
          <w:rFonts w:asciiTheme="minorHAnsi" w:hAnsiTheme="minorHAnsi" w:cstheme="minorHAnsi"/>
          <w:w w:val="99"/>
          <w:sz w:val="22"/>
          <w:szCs w:val="22"/>
        </w:rPr>
        <w:t>…</w:t>
      </w:r>
    </w:p>
    <w:p w14:paraId="77F1BB89" w14:textId="77777777" w:rsidR="00FC1F38" w:rsidRPr="00351354" w:rsidRDefault="00FC1F38" w:rsidP="00FC1F38">
      <w:pPr>
        <w:widowControl w:val="0"/>
        <w:spacing w:before="1" w:line="180" w:lineRule="exact"/>
        <w:rPr>
          <w:rFonts w:asciiTheme="minorHAnsi" w:hAnsiTheme="minorHAnsi" w:cstheme="minorHAnsi"/>
          <w:sz w:val="22"/>
          <w:szCs w:val="22"/>
        </w:rPr>
      </w:pPr>
    </w:p>
    <w:p w14:paraId="0FB46870" w14:textId="77777777" w:rsidR="00FC1F38" w:rsidRPr="00351354" w:rsidRDefault="00FC1F38" w:rsidP="00FC1F38">
      <w:pPr>
        <w:widowControl w:val="0"/>
        <w:ind w:right="704"/>
        <w:jc w:val="right"/>
        <w:rPr>
          <w:rFonts w:asciiTheme="minorHAnsi" w:hAnsiTheme="minorHAnsi" w:cstheme="minorHAnsi"/>
          <w:sz w:val="22"/>
          <w:szCs w:val="22"/>
        </w:rPr>
      </w:pPr>
      <w:r w:rsidRPr="00351354">
        <w:rPr>
          <w:rFonts w:asciiTheme="minorHAnsi" w:hAnsiTheme="minorHAnsi" w:cstheme="minorHAnsi"/>
          <w:sz w:val="22"/>
          <w:szCs w:val="22"/>
        </w:rPr>
        <w:t>Ο</w:t>
      </w:r>
      <w:r w:rsidRPr="00351354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–</w:t>
      </w:r>
      <w:r w:rsidRPr="0035135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z w:val="22"/>
          <w:szCs w:val="22"/>
        </w:rPr>
        <w:t>Η</w:t>
      </w:r>
      <w:r w:rsidRPr="00351354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351354">
        <w:rPr>
          <w:rFonts w:asciiTheme="minorHAnsi" w:hAnsiTheme="minorHAnsi" w:cstheme="minorHAnsi"/>
          <w:spacing w:val="1"/>
          <w:w w:val="109"/>
          <w:sz w:val="22"/>
          <w:szCs w:val="22"/>
        </w:rPr>
        <w:t>Δηλών</w:t>
      </w:r>
    </w:p>
    <w:p w14:paraId="1717594C" w14:textId="77777777" w:rsidR="00FC1F38" w:rsidRPr="00351354" w:rsidRDefault="00FC1F38" w:rsidP="00FC1F38">
      <w:pPr>
        <w:widowControl w:val="0"/>
        <w:spacing w:before="5" w:line="130" w:lineRule="exact"/>
        <w:rPr>
          <w:rFonts w:asciiTheme="minorHAnsi" w:hAnsiTheme="minorHAnsi" w:cstheme="minorHAnsi"/>
          <w:sz w:val="22"/>
          <w:szCs w:val="22"/>
        </w:rPr>
      </w:pPr>
    </w:p>
    <w:p w14:paraId="75C96C75" w14:textId="77777777" w:rsidR="00FC1F38" w:rsidRDefault="00FC1F38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75698A17" w14:textId="77777777" w:rsidR="00AA68B6" w:rsidRDefault="00AA68B6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4B52B904" w14:textId="77777777" w:rsidR="00FC1F38" w:rsidRPr="00351354" w:rsidRDefault="00FC1F38" w:rsidP="00FC1F38">
      <w:pPr>
        <w:widowControl w:val="0"/>
        <w:spacing w:line="200" w:lineRule="exact"/>
        <w:rPr>
          <w:rFonts w:asciiTheme="minorHAnsi" w:hAnsiTheme="minorHAnsi" w:cstheme="minorHAnsi"/>
          <w:sz w:val="22"/>
          <w:szCs w:val="22"/>
        </w:rPr>
      </w:pPr>
    </w:p>
    <w:p w14:paraId="3F90B9AD" w14:textId="77777777" w:rsidR="00FC1F38" w:rsidRDefault="00FC1F38" w:rsidP="00FC1F38">
      <w:pPr>
        <w:widowControl w:val="0"/>
        <w:ind w:right="705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pacing w:val="-1"/>
          <w:sz w:val="16"/>
          <w:szCs w:val="16"/>
        </w:rPr>
        <w:t>(</w:t>
      </w:r>
      <w:r>
        <w:rPr>
          <w:rFonts w:ascii="Arial" w:hAnsi="Arial" w:cs="Arial"/>
          <w:spacing w:val="1"/>
          <w:sz w:val="16"/>
          <w:szCs w:val="16"/>
        </w:rPr>
        <w:t>Υ</w:t>
      </w:r>
      <w:r>
        <w:rPr>
          <w:rFonts w:ascii="Arial" w:hAnsi="Arial" w:cs="Arial"/>
          <w:sz w:val="16"/>
          <w:szCs w:val="16"/>
        </w:rPr>
        <w:t>π</w:t>
      </w:r>
      <w:r>
        <w:rPr>
          <w:rFonts w:ascii="Arial" w:hAnsi="Arial" w:cs="Arial"/>
          <w:spacing w:val="-1"/>
          <w:sz w:val="16"/>
          <w:szCs w:val="16"/>
        </w:rPr>
        <w:t>ο</w:t>
      </w:r>
      <w:r>
        <w:rPr>
          <w:rFonts w:ascii="Arial" w:hAnsi="Arial" w:cs="Arial"/>
          <w:spacing w:val="1"/>
          <w:sz w:val="16"/>
          <w:szCs w:val="16"/>
        </w:rPr>
        <w:t>γ</w:t>
      </w:r>
      <w:r>
        <w:rPr>
          <w:rFonts w:ascii="Arial" w:hAnsi="Arial" w:cs="Arial"/>
          <w:sz w:val="16"/>
          <w:szCs w:val="16"/>
        </w:rPr>
        <w:t>ρ</w:t>
      </w:r>
      <w:r>
        <w:rPr>
          <w:rFonts w:ascii="Arial" w:hAnsi="Arial" w:cs="Arial"/>
          <w:spacing w:val="1"/>
          <w:sz w:val="16"/>
          <w:szCs w:val="16"/>
        </w:rPr>
        <w:t>α</w:t>
      </w:r>
      <w:r>
        <w:rPr>
          <w:rFonts w:ascii="Arial" w:hAnsi="Arial" w:cs="Arial"/>
          <w:spacing w:val="-1"/>
          <w:sz w:val="16"/>
          <w:szCs w:val="16"/>
        </w:rPr>
        <w:t>φή</w:t>
      </w:r>
      <w:r>
        <w:rPr>
          <w:rFonts w:ascii="Arial" w:hAnsi="Arial" w:cs="Arial"/>
          <w:sz w:val="16"/>
          <w:szCs w:val="16"/>
        </w:rPr>
        <w:t>)</w:t>
      </w:r>
    </w:p>
    <w:p w14:paraId="27815B77" w14:textId="77777777" w:rsidR="00AC5D2A" w:rsidRDefault="00AC5D2A" w:rsidP="00FC1F38">
      <w:pPr>
        <w:widowControl w:val="0"/>
        <w:spacing w:line="220" w:lineRule="exact"/>
        <w:rPr>
          <w:rFonts w:ascii="Arial" w:hAnsi="Arial" w:cs="Arial"/>
        </w:rPr>
      </w:pPr>
    </w:p>
    <w:p w14:paraId="016D0566" w14:textId="77777777" w:rsidR="00FC1F38" w:rsidRDefault="00FC1F38" w:rsidP="00FC1F38">
      <w:pPr>
        <w:widowControl w:val="0"/>
        <w:spacing w:line="206" w:lineRule="exact"/>
        <w:ind w:left="112" w:right="115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spacing w:val="1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-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Α</w:t>
      </w:r>
      <w:r>
        <w:rPr>
          <w:rFonts w:ascii="Arial" w:hAnsi="Arial" w:cs="Arial"/>
          <w:spacing w:val="-1"/>
          <w:sz w:val="18"/>
          <w:szCs w:val="18"/>
        </w:rPr>
        <w:t>να</w:t>
      </w:r>
      <w:r>
        <w:rPr>
          <w:rFonts w:ascii="Arial" w:hAnsi="Arial" w:cs="Arial"/>
          <w:spacing w:val="1"/>
          <w:sz w:val="18"/>
          <w:szCs w:val="18"/>
        </w:rPr>
        <w:t>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εν</w:t>
      </w:r>
      <w:r>
        <w:rPr>
          <w:rFonts w:ascii="Arial" w:hAnsi="Arial" w:cs="Arial"/>
          <w:spacing w:val="1"/>
          <w:sz w:val="18"/>
          <w:szCs w:val="18"/>
        </w:rPr>
        <w:t>δι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ρό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εν</w:t>
      </w:r>
      <w:r>
        <w:rPr>
          <w:rFonts w:ascii="Arial" w:hAnsi="Arial" w:cs="Arial"/>
          <w:sz w:val="18"/>
          <w:szCs w:val="18"/>
        </w:rPr>
        <w:t>ο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πολ</w:t>
      </w:r>
      <w:r>
        <w:rPr>
          <w:rFonts w:ascii="Arial" w:hAnsi="Arial" w:cs="Arial"/>
          <w:spacing w:val="-2"/>
          <w:sz w:val="18"/>
          <w:szCs w:val="18"/>
        </w:rPr>
        <w:t>ί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χ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πηρ</w:t>
      </w:r>
      <w:r>
        <w:rPr>
          <w:rFonts w:ascii="Arial" w:hAnsi="Arial" w:cs="Arial"/>
          <w:spacing w:val="-1"/>
          <w:sz w:val="18"/>
          <w:szCs w:val="18"/>
        </w:rPr>
        <w:t>εσ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δ</w:t>
      </w:r>
      <w:r>
        <w:rPr>
          <w:rFonts w:ascii="Arial" w:hAnsi="Arial" w:cs="Arial"/>
          <w:spacing w:val="1"/>
          <w:sz w:val="18"/>
          <w:szCs w:val="18"/>
        </w:rPr>
        <w:t>η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1"/>
          <w:sz w:val="18"/>
          <w:szCs w:val="18"/>
        </w:rPr>
        <w:t>ό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ιο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-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έα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pacing w:val="-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ίτη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η</w:t>
      </w:r>
      <w:r>
        <w:rPr>
          <w:rFonts w:ascii="Arial" w:hAnsi="Arial" w:cs="Arial"/>
          <w:sz w:val="18"/>
          <w:szCs w:val="18"/>
        </w:rPr>
        <w:t>. (</w:t>
      </w:r>
      <w:r>
        <w:rPr>
          <w:rFonts w:ascii="Arial" w:hAnsi="Arial" w:cs="Arial"/>
          <w:spacing w:val="1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-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Α</w:t>
      </w:r>
      <w:r>
        <w:rPr>
          <w:rFonts w:ascii="Arial" w:hAnsi="Arial" w:cs="Arial"/>
          <w:spacing w:val="-1"/>
          <w:sz w:val="18"/>
          <w:szCs w:val="18"/>
        </w:rPr>
        <w:t>να</w:t>
      </w:r>
      <w:r>
        <w:rPr>
          <w:rFonts w:ascii="Arial" w:hAnsi="Arial" w:cs="Arial"/>
          <w:spacing w:val="1"/>
          <w:sz w:val="18"/>
          <w:szCs w:val="18"/>
        </w:rPr>
        <w:t>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ογρ</w:t>
      </w:r>
      <w:r>
        <w:rPr>
          <w:rFonts w:ascii="Arial" w:hAnsi="Arial" w:cs="Arial"/>
          <w:spacing w:val="-1"/>
          <w:sz w:val="18"/>
          <w:szCs w:val="18"/>
        </w:rPr>
        <w:t>άφ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z w:val="18"/>
          <w:szCs w:val="18"/>
        </w:rPr>
        <w:t>ς.</w:t>
      </w:r>
    </w:p>
    <w:p w14:paraId="4E74CC1B" w14:textId="77777777" w:rsidR="00FC1F38" w:rsidRDefault="00FC1F38" w:rsidP="00FC1F38">
      <w:pPr>
        <w:widowControl w:val="0"/>
        <w:spacing w:line="203" w:lineRule="exact"/>
        <w:ind w:left="11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spacing w:val="1"/>
          <w:sz w:val="18"/>
          <w:szCs w:val="18"/>
        </w:rPr>
        <w:t>3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3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«</w:t>
      </w:r>
      <w:r>
        <w:rPr>
          <w:rFonts w:ascii="Arial" w:hAnsi="Arial" w:cs="Arial"/>
          <w:sz w:val="18"/>
          <w:szCs w:val="18"/>
        </w:rPr>
        <w:t>Ό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pacing w:val="-2"/>
          <w:sz w:val="18"/>
          <w:szCs w:val="18"/>
        </w:rPr>
        <w:t>ι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γ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ώ</w:t>
      </w:r>
      <w:r>
        <w:rPr>
          <w:rFonts w:ascii="Arial" w:hAnsi="Arial" w:cs="Arial"/>
          <w:spacing w:val="-1"/>
          <w:sz w:val="18"/>
          <w:szCs w:val="18"/>
        </w:rPr>
        <w:t>σε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2"/>
          <w:sz w:val="18"/>
          <w:szCs w:val="18"/>
        </w:rPr>
        <w:t>δ</w:t>
      </w:r>
      <w:r>
        <w:rPr>
          <w:rFonts w:ascii="Arial" w:hAnsi="Arial" w:cs="Arial"/>
          <w:spacing w:val="1"/>
          <w:sz w:val="18"/>
          <w:szCs w:val="18"/>
        </w:rPr>
        <w:t>ηλώ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ψε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δ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γ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γο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ότ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νε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ποκρ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2"/>
          <w:sz w:val="18"/>
          <w:szCs w:val="18"/>
        </w:rPr>
        <w:t>π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λη</w:t>
      </w:r>
      <w:r>
        <w:rPr>
          <w:rFonts w:ascii="Arial" w:hAnsi="Arial" w:cs="Arial"/>
          <w:spacing w:val="-2"/>
          <w:sz w:val="18"/>
          <w:szCs w:val="18"/>
        </w:rPr>
        <w:t>θι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ά</w:t>
      </w:r>
      <w:r>
        <w:rPr>
          <w:spacing w:val="30"/>
          <w:sz w:val="18"/>
          <w:szCs w:val="18"/>
        </w:rPr>
        <w:t xml:space="preserve"> </w:t>
      </w:r>
      <w:r>
        <w:rPr>
          <w:rFonts w:ascii="Arial" w:hAnsi="Arial" w:cs="Arial"/>
          <w:spacing w:val="2"/>
          <w:sz w:val="18"/>
          <w:szCs w:val="18"/>
        </w:rPr>
        <w:t>µ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έ</w:t>
      </w:r>
      <w:r>
        <w:rPr>
          <w:rFonts w:ascii="Arial" w:hAnsi="Arial" w:cs="Arial"/>
          <w:spacing w:val="1"/>
          <w:sz w:val="18"/>
          <w:szCs w:val="18"/>
        </w:rPr>
        <w:t>γγρ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</w:t>
      </w:r>
      <w:r>
        <w:rPr>
          <w:rFonts w:ascii="Arial" w:hAnsi="Arial" w:cs="Arial"/>
          <w:spacing w:val="-2"/>
          <w:sz w:val="18"/>
          <w:szCs w:val="18"/>
        </w:rPr>
        <w:t>ή</w:t>
      </w:r>
      <w:r>
        <w:rPr>
          <w:rFonts w:ascii="Arial" w:hAnsi="Arial" w:cs="Arial"/>
          <w:spacing w:val="1"/>
          <w:sz w:val="18"/>
          <w:szCs w:val="18"/>
        </w:rPr>
        <w:t>λω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υ</w:t>
      </w:r>
    </w:p>
    <w:p w14:paraId="71C70E89" w14:textId="026A33B5" w:rsidR="00FC1F38" w:rsidRDefault="00FC1F38" w:rsidP="00FC1F38">
      <w:pPr>
        <w:widowControl w:val="0"/>
        <w:spacing w:before="6" w:line="206" w:lineRule="exact"/>
        <w:ind w:left="112" w:right="191"/>
      </w:pP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ρθρο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8</w:t>
      </w:r>
      <w:r>
        <w:rPr>
          <w:rFonts w:ascii="Arial" w:hAnsi="Arial" w:cs="Arial"/>
          <w:spacing w:val="1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1"/>
          <w:sz w:val="18"/>
          <w:szCs w:val="18"/>
        </w:rPr>
        <w:t>ωρ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µε</w:t>
      </w:r>
      <w:r>
        <w:rPr>
          <w:spacing w:val="15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άκ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άχ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ιώ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η</w:t>
      </w:r>
      <w:r>
        <w:rPr>
          <w:rFonts w:ascii="Arial" w:hAnsi="Arial" w:cs="Arial"/>
          <w:spacing w:val="1"/>
          <w:sz w:val="18"/>
          <w:szCs w:val="18"/>
        </w:rPr>
        <w:t>ν</w:t>
      </w:r>
      <w:r>
        <w:rPr>
          <w:rFonts w:ascii="Arial" w:hAnsi="Arial" w:cs="Arial"/>
          <w:spacing w:val="-1"/>
          <w:sz w:val="18"/>
          <w:szCs w:val="18"/>
        </w:rPr>
        <w:t>ών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pacing w:val="9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Ε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5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ο</w:t>
      </w:r>
      <w:r>
        <w:rPr>
          <w:spacing w:val="17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ίτιο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τώ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τω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ξ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κόπ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υε</w:t>
      </w:r>
      <w:r>
        <w:rPr>
          <w:spacing w:val="1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17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προ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πο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pacing w:val="-1"/>
          <w:sz w:val="18"/>
          <w:szCs w:val="18"/>
        </w:rPr>
        <w:t>σε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14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εα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τό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λλο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-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2"/>
          <w:sz w:val="18"/>
          <w:szCs w:val="18"/>
        </w:rPr>
        <w:t>ι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όφ</w:t>
      </w:r>
      <w:r>
        <w:rPr>
          <w:rFonts w:ascii="Arial" w:hAnsi="Arial" w:cs="Arial"/>
          <w:spacing w:val="-1"/>
          <w:sz w:val="18"/>
          <w:szCs w:val="18"/>
        </w:rPr>
        <w:t>ελ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β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-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τρί</w:t>
      </w:r>
      <w:r>
        <w:rPr>
          <w:rFonts w:ascii="Arial" w:hAnsi="Arial" w:cs="Arial"/>
          <w:spacing w:val="-1"/>
          <w:sz w:val="18"/>
          <w:szCs w:val="18"/>
        </w:rPr>
        <w:t>τ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κόπ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z w:val="18"/>
          <w:szCs w:val="18"/>
        </w:rPr>
        <w:t>υε</w:t>
      </w:r>
      <w:r>
        <w:rPr>
          <w:spacing w:val="1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β</w:t>
      </w:r>
      <w:r>
        <w:rPr>
          <w:rFonts w:ascii="Arial" w:hAnsi="Arial" w:cs="Arial"/>
          <w:spacing w:val="1"/>
          <w:sz w:val="18"/>
          <w:szCs w:val="18"/>
        </w:rPr>
        <w:t>λ</w:t>
      </w:r>
      <w:r>
        <w:rPr>
          <w:rFonts w:ascii="Arial" w:hAnsi="Arial" w:cs="Arial"/>
          <w:spacing w:val="-1"/>
          <w:sz w:val="18"/>
          <w:szCs w:val="18"/>
        </w:rPr>
        <w:t>άψε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λλο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pacing w:val="-4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τι</w:t>
      </w:r>
      <w:r>
        <w:rPr>
          <w:rFonts w:ascii="Arial" w:hAnsi="Arial" w:cs="Arial"/>
          <w:sz w:val="18"/>
          <w:szCs w:val="18"/>
        </w:rPr>
        <w:t>μ</w:t>
      </w:r>
      <w:r>
        <w:rPr>
          <w:rFonts w:ascii="Arial" w:hAnsi="Arial" w:cs="Arial"/>
          <w:spacing w:val="-1"/>
          <w:sz w:val="18"/>
          <w:szCs w:val="18"/>
        </w:rPr>
        <w:t>ω</w:t>
      </w:r>
      <w:r>
        <w:rPr>
          <w:rFonts w:ascii="Arial" w:hAnsi="Arial" w:cs="Arial"/>
          <w:spacing w:val="1"/>
          <w:sz w:val="18"/>
          <w:szCs w:val="18"/>
        </w:rPr>
        <w:t>ρ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ίτ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µε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θ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2"/>
          <w:sz w:val="18"/>
          <w:szCs w:val="18"/>
        </w:rPr>
        <w:t>ρ</w:t>
      </w:r>
      <w:r>
        <w:rPr>
          <w:rFonts w:ascii="Arial" w:hAnsi="Arial" w:cs="Arial"/>
          <w:spacing w:val="1"/>
          <w:sz w:val="18"/>
          <w:szCs w:val="18"/>
        </w:rPr>
        <w:t>ξ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2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μέ</w:t>
      </w:r>
      <w:r>
        <w:rPr>
          <w:rFonts w:ascii="Arial" w:hAnsi="Arial" w:cs="Arial"/>
          <w:spacing w:val="1"/>
          <w:sz w:val="18"/>
          <w:szCs w:val="18"/>
        </w:rPr>
        <w:t>χ</w:t>
      </w:r>
      <w:r>
        <w:rPr>
          <w:rFonts w:ascii="Arial" w:hAnsi="Arial" w:cs="Arial"/>
          <w:sz w:val="18"/>
          <w:szCs w:val="18"/>
        </w:rPr>
        <w:t>ρι</w:t>
      </w:r>
      <w:r>
        <w:rPr>
          <w:spacing w:val="3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1</w:t>
      </w:r>
      <w:r>
        <w:rPr>
          <w:rFonts w:ascii="Arial" w:hAnsi="Arial" w:cs="Arial"/>
          <w:sz w:val="18"/>
          <w:szCs w:val="18"/>
        </w:rPr>
        <w:t>0</w:t>
      </w:r>
      <w:r>
        <w:rPr>
          <w:rFonts w:ascii="Arial" w:hAnsi="Arial" w:cs="Arial"/>
          <w:spacing w:val="-1"/>
          <w:sz w:val="18"/>
          <w:szCs w:val="18"/>
        </w:rPr>
        <w:t xml:space="preserve"> ε</w:t>
      </w:r>
      <w:r>
        <w:rPr>
          <w:rFonts w:ascii="Arial" w:hAnsi="Arial" w:cs="Arial"/>
          <w:spacing w:val="1"/>
          <w:sz w:val="18"/>
          <w:szCs w:val="18"/>
        </w:rPr>
        <w:t>τώ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z w:val="18"/>
          <w:szCs w:val="18"/>
        </w:rPr>
        <w:t>. (</w:t>
      </w:r>
      <w:r>
        <w:rPr>
          <w:rFonts w:ascii="Arial" w:hAnsi="Arial" w:cs="Arial"/>
          <w:spacing w:val="1"/>
          <w:sz w:val="18"/>
          <w:szCs w:val="18"/>
        </w:rPr>
        <w:t>4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pacing w:val="35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ε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ρίπτω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ανε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ρκ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ι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χ</w:t>
      </w:r>
      <w:r>
        <w:rPr>
          <w:rFonts w:ascii="Arial" w:hAnsi="Arial" w:cs="Arial"/>
          <w:spacing w:val="1"/>
          <w:sz w:val="18"/>
          <w:szCs w:val="18"/>
        </w:rPr>
        <w:t>ώρο</w:t>
      </w:r>
      <w:r>
        <w:rPr>
          <w:rFonts w:ascii="Arial" w:hAnsi="Arial" w:cs="Arial"/>
          <w:sz w:val="18"/>
          <w:szCs w:val="18"/>
        </w:rPr>
        <w:t>υ</w:t>
      </w:r>
      <w:r>
        <w:rPr>
          <w:spacing w:val="40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4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δή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ω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-1"/>
          <w:sz w:val="18"/>
          <w:szCs w:val="18"/>
        </w:rPr>
        <w:t>νεχ</w:t>
      </w:r>
      <w:r>
        <w:rPr>
          <w:rFonts w:ascii="Arial" w:hAnsi="Arial" w:cs="Arial"/>
          <w:spacing w:val="1"/>
          <w:sz w:val="18"/>
          <w:szCs w:val="18"/>
        </w:rPr>
        <w:t>ί</w:t>
      </w:r>
      <w:r>
        <w:rPr>
          <w:rFonts w:ascii="Arial" w:hAnsi="Arial" w:cs="Arial"/>
          <w:spacing w:val="2"/>
          <w:sz w:val="18"/>
          <w:szCs w:val="18"/>
        </w:rPr>
        <w:t>ζ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πί</w:t>
      </w:r>
      <w:r>
        <w:rPr>
          <w:rFonts w:ascii="Arial" w:hAnsi="Arial" w:cs="Arial"/>
          <w:spacing w:val="-1"/>
          <w:sz w:val="18"/>
          <w:szCs w:val="18"/>
        </w:rPr>
        <w:t>σ</w:t>
      </w:r>
      <w:r>
        <w:rPr>
          <w:rFonts w:ascii="Arial" w:hAnsi="Arial" w:cs="Arial"/>
          <w:sz w:val="18"/>
          <w:szCs w:val="18"/>
        </w:rPr>
        <w:t>ω</w:t>
      </w:r>
      <w:r>
        <w:rPr>
          <w:spacing w:val="42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ό</w:t>
      </w:r>
      <w:r>
        <w:rPr>
          <w:rFonts w:ascii="Arial" w:hAnsi="Arial" w:cs="Arial"/>
          <w:spacing w:val="-1"/>
          <w:sz w:val="18"/>
          <w:szCs w:val="18"/>
        </w:rPr>
        <w:t>ψ</w:t>
      </w:r>
      <w:r>
        <w:rPr>
          <w:rFonts w:ascii="Arial" w:hAnsi="Arial" w:cs="Arial"/>
          <w:sz w:val="18"/>
          <w:szCs w:val="18"/>
        </w:rPr>
        <w:t>η</w:t>
      </w:r>
      <w:r>
        <w:rPr>
          <w:spacing w:val="40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ς</w:t>
      </w:r>
      <w:r>
        <w:rPr>
          <w:spacing w:val="39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κ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υ</w:t>
      </w:r>
      <w:r>
        <w:rPr>
          <w:rFonts w:ascii="Arial" w:hAnsi="Arial" w:cs="Arial"/>
          <w:spacing w:val="1"/>
          <w:sz w:val="18"/>
          <w:szCs w:val="18"/>
        </w:rPr>
        <w:t>πογρ</w:t>
      </w:r>
      <w:r>
        <w:rPr>
          <w:rFonts w:ascii="Arial" w:hAnsi="Arial" w:cs="Arial"/>
          <w:spacing w:val="-1"/>
          <w:sz w:val="18"/>
          <w:szCs w:val="18"/>
        </w:rPr>
        <w:t>ά</w:t>
      </w:r>
      <w:r>
        <w:rPr>
          <w:rFonts w:ascii="Arial" w:hAnsi="Arial" w:cs="Arial"/>
          <w:spacing w:val="1"/>
          <w:sz w:val="18"/>
          <w:szCs w:val="18"/>
        </w:rPr>
        <w:t>φ</w:t>
      </w:r>
      <w:r>
        <w:rPr>
          <w:rFonts w:ascii="Arial" w:hAnsi="Arial" w:cs="Arial"/>
          <w:spacing w:val="-1"/>
          <w:sz w:val="18"/>
          <w:szCs w:val="18"/>
        </w:rPr>
        <w:t>ε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z w:val="18"/>
          <w:szCs w:val="18"/>
        </w:rPr>
        <w:t>ι</w:t>
      </w:r>
      <w:r>
        <w:rPr>
          <w:spacing w:val="37"/>
          <w:sz w:val="18"/>
          <w:szCs w:val="18"/>
        </w:rPr>
        <w:t xml:space="preserve"> </w:t>
      </w:r>
      <w:r>
        <w:rPr>
          <w:rFonts w:ascii="Arial" w:hAnsi="Arial" w:cs="Arial"/>
          <w:spacing w:val="-1"/>
          <w:sz w:val="18"/>
          <w:szCs w:val="18"/>
        </w:rPr>
        <w:t>α</w:t>
      </w:r>
      <w:r>
        <w:rPr>
          <w:rFonts w:ascii="Arial" w:hAnsi="Arial" w:cs="Arial"/>
          <w:spacing w:val="1"/>
          <w:sz w:val="18"/>
          <w:szCs w:val="18"/>
        </w:rPr>
        <w:t>π</w:t>
      </w:r>
      <w:r>
        <w:rPr>
          <w:rFonts w:ascii="Arial" w:hAnsi="Arial" w:cs="Arial"/>
          <w:sz w:val="18"/>
          <w:szCs w:val="18"/>
        </w:rPr>
        <w:t>ό</w:t>
      </w:r>
      <w:r>
        <w:rPr>
          <w:spacing w:val="38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το</w:t>
      </w:r>
      <w:r>
        <w:rPr>
          <w:rFonts w:ascii="Arial" w:hAnsi="Arial" w:cs="Arial"/>
          <w:sz w:val="18"/>
          <w:szCs w:val="18"/>
        </w:rPr>
        <w:t>ν</w:t>
      </w:r>
      <w:r>
        <w:rPr>
          <w:spacing w:val="37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δη</w:t>
      </w:r>
      <w:r>
        <w:rPr>
          <w:rFonts w:ascii="Arial" w:hAnsi="Arial" w:cs="Arial"/>
          <w:spacing w:val="-1"/>
          <w:sz w:val="18"/>
          <w:szCs w:val="18"/>
        </w:rPr>
        <w:t>λ</w:t>
      </w:r>
      <w:r>
        <w:rPr>
          <w:rFonts w:ascii="Arial" w:hAnsi="Arial" w:cs="Arial"/>
          <w:spacing w:val="1"/>
          <w:sz w:val="18"/>
          <w:szCs w:val="18"/>
        </w:rPr>
        <w:t>ο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ν</w:t>
      </w:r>
      <w:r>
        <w:rPr>
          <w:rFonts w:ascii="Arial" w:hAnsi="Arial" w:cs="Arial"/>
          <w:spacing w:val="1"/>
          <w:sz w:val="18"/>
          <w:szCs w:val="18"/>
        </w:rPr>
        <w:t>τ</w:t>
      </w:r>
      <w:r>
        <w:rPr>
          <w:rFonts w:ascii="Arial" w:hAnsi="Arial" w:cs="Arial"/>
          <w:sz w:val="18"/>
          <w:szCs w:val="18"/>
        </w:rPr>
        <w:t>α</w:t>
      </w:r>
      <w:r>
        <w:rPr>
          <w:spacing w:val="36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ή</w:t>
      </w:r>
      <w:r>
        <w:rPr>
          <w:spacing w:val="41"/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τη</w:t>
      </w:r>
      <w:r>
        <w:rPr>
          <w:rFonts w:ascii="Arial" w:hAnsi="Arial" w:cs="Arial"/>
          <w:sz w:val="18"/>
          <w:szCs w:val="18"/>
        </w:rPr>
        <w:t>ν</w:t>
      </w:r>
      <w:r>
        <w:rPr>
          <w:sz w:val="18"/>
          <w:szCs w:val="18"/>
        </w:rPr>
        <w:t xml:space="preserve"> </w:t>
      </w:r>
      <w:r>
        <w:rPr>
          <w:rFonts w:ascii="Arial" w:hAnsi="Arial" w:cs="Arial"/>
          <w:spacing w:val="1"/>
          <w:sz w:val="18"/>
          <w:szCs w:val="18"/>
        </w:rPr>
        <w:t>δηλο</w:t>
      </w:r>
      <w:r>
        <w:rPr>
          <w:rFonts w:ascii="Arial" w:hAnsi="Arial" w:cs="Arial"/>
          <w:sz w:val="18"/>
          <w:szCs w:val="18"/>
        </w:rPr>
        <w:t>ύ</w:t>
      </w:r>
      <w:r>
        <w:rPr>
          <w:rFonts w:ascii="Arial" w:hAnsi="Arial" w:cs="Arial"/>
          <w:spacing w:val="-1"/>
          <w:sz w:val="18"/>
          <w:szCs w:val="18"/>
        </w:rPr>
        <w:t>σα</w:t>
      </w:r>
      <w:r>
        <w:rPr>
          <w:rFonts w:ascii="Arial" w:hAnsi="Arial" w:cs="Arial"/>
          <w:sz w:val="18"/>
          <w:szCs w:val="18"/>
        </w:rPr>
        <w:t>.</w:t>
      </w:r>
    </w:p>
    <w:sectPr w:rsidR="00FC1F38" w:rsidSect="00F940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FD4B18" w14:textId="77777777" w:rsidR="00057A82" w:rsidRDefault="00057A82" w:rsidP="00A457A1">
      <w:r>
        <w:separator/>
      </w:r>
    </w:p>
  </w:endnote>
  <w:endnote w:type="continuationSeparator" w:id="0">
    <w:p w14:paraId="5AF2ADD7" w14:textId="77777777" w:rsidR="00057A82" w:rsidRDefault="00057A82" w:rsidP="00A45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1F98FD" w14:textId="77777777" w:rsidR="00194D9D" w:rsidRDefault="00194D9D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Verdana" w:hAnsi="Verdana"/>
        <w:sz w:val="16"/>
        <w:szCs w:val="16"/>
      </w:rPr>
      <w:id w:val="9016284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" w:hAnsi="Verdana"/>
            <w:sz w:val="16"/>
            <w:szCs w:val="16"/>
          </w:rPr>
          <w:id w:val="295134528"/>
          <w:docPartObj>
            <w:docPartGallery w:val="Page Numbers (Top of Page)"/>
            <w:docPartUnique/>
          </w:docPartObj>
        </w:sdtPr>
        <w:sdtEndPr/>
        <w:sdtContent>
          <w:p w14:paraId="1FD535E1" w14:textId="77777777" w:rsidR="003A35C8" w:rsidRPr="00DA66D9" w:rsidRDefault="003A35C8">
            <w:pPr>
              <w:pStyle w:val="a9"/>
              <w:jc w:val="right"/>
              <w:rPr>
                <w:rFonts w:ascii="Verdana" w:hAnsi="Verdana"/>
                <w:sz w:val="16"/>
                <w:szCs w:val="16"/>
              </w:rPr>
            </w:pPr>
            <w:r w:rsidRPr="00DA66D9">
              <w:rPr>
                <w:rFonts w:ascii="Verdana" w:hAnsi="Verdana"/>
                <w:sz w:val="16"/>
                <w:szCs w:val="16"/>
              </w:rPr>
              <w:t xml:space="preserve">Σελίδα 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begin"/>
            </w:r>
            <w:r w:rsidRPr="00DA66D9">
              <w:rPr>
                <w:rFonts w:ascii="Verdana" w:hAnsi="Verdana"/>
                <w:sz w:val="16"/>
                <w:szCs w:val="16"/>
              </w:rPr>
              <w:instrText>PAGE</w:instrTex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="004A63D8">
              <w:rPr>
                <w:rFonts w:ascii="Verdana" w:hAnsi="Verdana"/>
                <w:noProof/>
                <w:sz w:val="16"/>
                <w:szCs w:val="16"/>
              </w:rPr>
              <w:t>5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DA66D9">
              <w:rPr>
                <w:rFonts w:ascii="Verdana" w:hAnsi="Verdana"/>
                <w:sz w:val="16"/>
                <w:szCs w:val="16"/>
              </w:rPr>
              <w:t xml:space="preserve"> από 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begin"/>
            </w:r>
            <w:r w:rsidRPr="00DA66D9">
              <w:rPr>
                <w:rFonts w:ascii="Verdana" w:hAnsi="Verdana"/>
                <w:sz w:val="16"/>
                <w:szCs w:val="16"/>
              </w:rPr>
              <w:instrText>NUMPAGES</w:instrTex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separate"/>
            </w:r>
            <w:r w:rsidR="004A63D8">
              <w:rPr>
                <w:rFonts w:ascii="Verdana" w:hAnsi="Verdana"/>
                <w:noProof/>
                <w:sz w:val="16"/>
                <w:szCs w:val="16"/>
              </w:rPr>
              <w:t>5</w:t>
            </w:r>
            <w:r w:rsidR="00992D71" w:rsidRPr="00DA66D9">
              <w:rPr>
                <w:rFonts w:ascii="Verdana" w:hAnsi="Verdana"/>
                <w:sz w:val="16"/>
                <w:szCs w:val="16"/>
              </w:rPr>
              <w:fldChar w:fldCharType="end"/>
            </w:r>
          </w:p>
        </w:sdtContent>
      </w:sdt>
    </w:sdtContent>
  </w:sdt>
  <w:p w14:paraId="5180AA0A" w14:textId="77777777" w:rsidR="003A35C8" w:rsidRDefault="003A35C8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EB7ACC" w14:textId="77777777" w:rsidR="003A35C8" w:rsidRPr="00194D9D" w:rsidRDefault="003A35C8" w:rsidP="00194D9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B981EA" w14:textId="77777777" w:rsidR="00057A82" w:rsidRDefault="00057A82" w:rsidP="00A457A1">
      <w:r>
        <w:separator/>
      </w:r>
    </w:p>
  </w:footnote>
  <w:footnote w:type="continuationSeparator" w:id="0">
    <w:p w14:paraId="0B21B2FC" w14:textId="77777777" w:rsidR="00057A82" w:rsidRDefault="00057A82" w:rsidP="00A45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C0DDB4" w14:textId="77777777" w:rsidR="00194D9D" w:rsidRDefault="00194D9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0653BF" w14:textId="77777777" w:rsidR="003A35C8" w:rsidRDefault="003A35C8">
    <w:pPr>
      <w:pStyle w:val="a3"/>
    </w:pPr>
  </w:p>
  <w:p w14:paraId="7AC79F53" w14:textId="77777777" w:rsidR="003A35C8" w:rsidRDefault="003A35C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97AAB" w14:textId="77777777" w:rsidR="00194D9D" w:rsidRDefault="00194D9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CE4BAD"/>
    <w:multiLevelType w:val="hybridMultilevel"/>
    <w:tmpl w:val="3D5C7E1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8E3B8D"/>
    <w:multiLevelType w:val="hybridMultilevel"/>
    <w:tmpl w:val="256ABE5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BA0D69"/>
    <w:multiLevelType w:val="hybridMultilevel"/>
    <w:tmpl w:val="82E643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6300A3"/>
    <w:multiLevelType w:val="hybridMultilevel"/>
    <w:tmpl w:val="3D5C7E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E03B5A"/>
    <w:multiLevelType w:val="hybridMultilevel"/>
    <w:tmpl w:val="80D27CE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0844617">
    <w:abstractNumId w:val="1"/>
  </w:num>
  <w:num w:numId="2" w16cid:durableId="1596018263">
    <w:abstractNumId w:val="4"/>
  </w:num>
  <w:num w:numId="3" w16cid:durableId="2068724336">
    <w:abstractNumId w:val="3"/>
  </w:num>
  <w:num w:numId="4" w16cid:durableId="320817467">
    <w:abstractNumId w:val="2"/>
  </w:num>
  <w:num w:numId="5" w16cid:durableId="1801415728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182"/>
    <w:rsid w:val="00006B66"/>
    <w:rsid w:val="000114BB"/>
    <w:rsid w:val="00012877"/>
    <w:rsid w:val="0001515D"/>
    <w:rsid w:val="000178EB"/>
    <w:rsid w:val="000220D2"/>
    <w:rsid w:val="000250CE"/>
    <w:rsid w:val="00025AAB"/>
    <w:rsid w:val="0002604C"/>
    <w:rsid w:val="000316B0"/>
    <w:rsid w:val="0003325A"/>
    <w:rsid w:val="0003436C"/>
    <w:rsid w:val="000363C7"/>
    <w:rsid w:val="00041078"/>
    <w:rsid w:val="0005203C"/>
    <w:rsid w:val="00053DE6"/>
    <w:rsid w:val="00057A82"/>
    <w:rsid w:val="00057F48"/>
    <w:rsid w:val="00060950"/>
    <w:rsid w:val="00060B8A"/>
    <w:rsid w:val="00061D97"/>
    <w:rsid w:val="000620BF"/>
    <w:rsid w:val="000639D1"/>
    <w:rsid w:val="000640CB"/>
    <w:rsid w:val="00072005"/>
    <w:rsid w:val="00072B8A"/>
    <w:rsid w:val="00075963"/>
    <w:rsid w:val="00076F32"/>
    <w:rsid w:val="00081F5C"/>
    <w:rsid w:val="00083CA7"/>
    <w:rsid w:val="000842E0"/>
    <w:rsid w:val="00085D62"/>
    <w:rsid w:val="00086723"/>
    <w:rsid w:val="000911EF"/>
    <w:rsid w:val="00091209"/>
    <w:rsid w:val="00094E53"/>
    <w:rsid w:val="000A52F4"/>
    <w:rsid w:val="000B0632"/>
    <w:rsid w:val="000B07DA"/>
    <w:rsid w:val="000B4A48"/>
    <w:rsid w:val="000B754C"/>
    <w:rsid w:val="000C2DDF"/>
    <w:rsid w:val="000C5CDB"/>
    <w:rsid w:val="000C6D29"/>
    <w:rsid w:val="000D2630"/>
    <w:rsid w:val="000D72FB"/>
    <w:rsid w:val="000E0562"/>
    <w:rsid w:val="000E7112"/>
    <w:rsid w:val="000F116B"/>
    <w:rsid w:val="000F4EAD"/>
    <w:rsid w:val="000F5C0A"/>
    <w:rsid w:val="000F6B7C"/>
    <w:rsid w:val="00102179"/>
    <w:rsid w:val="00111D35"/>
    <w:rsid w:val="00116BDF"/>
    <w:rsid w:val="00123CC5"/>
    <w:rsid w:val="00124996"/>
    <w:rsid w:val="001365B6"/>
    <w:rsid w:val="00142AD7"/>
    <w:rsid w:val="00142B28"/>
    <w:rsid w:val="00147980"/>
    <w:rsid w:val="00154DF7"/>
    <w:rsid w:val="00160B1D"/>
    <w:rsid w:val="00160CB5"/>
    <w:rsid w:val="0016338B"/>
    <w:rsid w:val="00163C29"/>
    <w:rsid w:val="00167C36"/>
    <w:rsid w:val="001717D4"/>
    <w:rsid w:val="0017355F"/>
    <w:rsid w:val="0017761E"/>
    <w:rsid w:val="00181D41"/>
    <w:rsid w:val="00183912"/>
    <w:rsid w:val="001840D9"/>
    <w:rsid w:val="00190200"/>
    <w:rsid w:val="00194D9D"/>
    <w:rsid w:val="001A5D47"/>
    <w:rsid w:val="001B3F54"/>
    <w:rsid w:val="001C17D1"/>
    <w:rsid w:val="001C2B6B"/>
    <w:rsid w:val="001C4BFA"/>
    <w:rsid w:val="001D2587"/>
    <w:rsid w:val="001D5988"/>
    <w:rsid w:val="0020132F"/>
    <w:rsid w:val="0021050A"/>
    <w:rsid w:val="0021076C"/>
    <w:rsid w:val="00212459"/>
    <w:rsid w:val="002233E8"/>
    <w:rsid w:val="002253D6"/>
    <w:rsid w:val="00225CB1"/>
    <w:rsid w:val="00226774"/>
    <w:rsid w:val="00227FD9"/>
    <w:rsid w:val="00237EE1"/>
    <w:rsid w:val="00243538"/>
    <w:rsid w:val="00247C4A"/>
    <w:rsid w:val="00251BCB"/>
    <w:rsid w:val="00255BAC"/>
    <w:rsid w:val="002609E3"/>
    <w:rsid w:val="002611E2"/>
    <w:rsid w:val="00262665"/>
    <w:rsid w:val="00264B63"/>
    <w:rsid w:val="002671FF"/>
    <w:rsid w:val="0027080F"/>
    <w:rsid w:val="00270FA3"/>
    <w:rsid w:val="00270FC4"/>
    <w:rsid w:val="00272F6D"/>
    <w:rsid w:val="0027320E"/>
    <w:rsid w:val="00275A8E"/>
    <w:rsid w:val="00280A51"/>
    <w:rsid w:val="00281796"/>
    <w:rsid w:val="002833C4"/>
    <w:rsid w:val="002856C2"/>
    <w:rsid w:val="0029027C"/>
    <w:rsid w:val="00292FB9"/>
    <w:rsid w:val="0029397D"/>
    <w:rsid w:val="00294DD9"/>
    <w:rsid w:val="002A7605"/>
    <w:rsid w:val="002A7E73"/>
    <w:rsid w:val="002C0BB0"/>
    <w:rsid w:val="002C13FF"/>
    <w:rsid w:val="002C3C7D"/>
    <w:rsid w:val="002D084D"/>
    <w:rsid w:val="002D4A04"/>
    <w:rsid w:val="002E2BD3"/>
    <w:rsid w:val="002E3AA2"/>
    <w:rsid w:val="002E5DEF"/>
    <w:rsid w:val="002E7DD4"/>
    <w:rsid w:val="0030336B"/>
    <w:rsid w:val="0030477C"/>
    <w:rsid w:val="003048FE"/>
    <w:rsid w:val="00310B81"/>
    <w:rsid w:val="003126DC"/>
    <w:rsid w:val="00317305"/>
    <w:rsid w:val="0032203C"/>
    <w:rsid w:val="00323B23"/>
    <w:rsid w:val="003267DE"/>
    <w:rsid w:val="003325FF"/>
    <w:rsid w:val="003360DB"/>
    <w:rsid w:val="00340843"/>
    <w:rsid w:val="00346C04"/>
    <w:rsid w:val="00350D5F"/>
    <w:rsid w:val="00351354"/>
    <w:rsid w:val="00356713"/>
    <w:rsid w:val="003601C0"/>
    <w:rsid w:val="0036117D"/>
    <w:rsid w:val="00361525"/>
    <w:rsid w:val="00367FA8"/>
    <w:rsid w:val="003724F6"/>
    <w:rsid w:val="003727B8"/>
    <w:rsid w:val="00372AD0"/>
    <w:rsid w:val="00375ED6"/>
    <w:rsid w:val="003847FA"/>
    <w:rsid w:val="00390CAC"/>
    <w:rsid w:val="003920F9"/>
    <w:rsid w:val="003A273B"/>
    <w:rsid w:val="003A35C8"/>
    <w:rsid w:val="003A4098"/>
    <w:rsid w:val="003A5B30"/>
    <w:rsid w:val="003A5E30"/>
    <w:rsid w:val="003A66FA"/>
    <w:rsid w:val="003B1046"/>
    <w:rsid w:val="003B1C77"/>
    <w:rsid w:val="003B51FA"/>
    <w:rsid w:val="003C5D4A"/>
    <w:rsid w:val="003D061F"/>
    <w:rsid w:val="003D27BB"/>
    <w:rsid w:val="003D762F"/>
    <w:rsid w:val="003E0B87"/>
    <w:rsid w:val="004003B1"/>
    <w:rsid w:val="00402367"/>
    <w:rsid w:val="00406B00"/>
    <w:rsid w:val="0041623A"/>
    <w:rsid w:val="0042081E"/>
    <w:rsid w:val="00426801"/>
    <w:rsid w:val="004302A9"/>
    <w:rsid w:val="00436724"/>
    <w:rsid w:val="00436E8B"/>
    <w:rsid w:val="00442AD1"/>
    <w:rsid w:val="00443F36"/>
    <w:rsid w:val="0044794D"/>
    <w:rsid w:val="004527C7"/>
    <w:rsid w:val="00472847"/>
    <w:rsid w:val="0047505F"/>
    <w:rsid w:val="004809F9"/>
    <w:rsid w:val="004817E0"/>
    <w:rsid w:val="0048386D"/>
    <w:rsid w:val="004921E7"/>
    <w:rsid w:val="00492C35"/>
    <w:rsid w:val="0049448B"/>
    <w:rsid w:val="0049604C"/>
    <w:rsid w:val="00497AB2"/>
    <w:rsid w:val="004A1B70"/>
    <w:rsid w:val="004A63D8"/>
    <w:rsid w:val="004B2A2D"/>
    <w:rsid w:val="004B30EB"/>
    <w:rsid w:val="004B4D91"/>
    <w:rsid w:val="004B56B8"/>
    <w:rsid w:val="004C383E"/>
    <w:rsid w:val="004C6317"/>
    <w:rsid w:val="004D132F"/>
    <w:rsid w:val="004D19DE"/>
    <w:rsid w:val="004D344B"/>
    <w:rsid w:val="004D524A"/>
    <w:rsid w:val="004D55A2"/>
    <w:rsid w:val="004D5721"/>
    <w:rsid w:val="004D7A61"/>
    <w:rsid w:val="004E1E44"/>
    <w:rsid w:val="004E2AC8"/>
    <w:rsid w:val="004E69D8"/>
    <w:rsid w:val="004F1C54"/>
    <w:rsid w:val="004F64A0"/>
    <w:rsid w:val="005247C5"/>
    <w:rsid w:val="00527332"/>
    <w:rsid w:val="00532D78"/>
    <w:rsid w:val="00532E2B"/>
    <w:rsid w:val="005350D7"/>
    <w:rsid w:val="00536464"/>
    <w:rsid w:val="00537234"/>
    <w:rsid w:val="0056037F"/>
    <w:rsid w:val="00565034"/>
    <w:rsid w:val="005667D6"/>
    <w:rsid w:val="00575382"/>
    <w:rsid w:val="00575431"/>
    <w:rsid w:val="0057790C"/>
    <w:rsid w:val="005836ED"/>
    <w:rsid w:val="00584C2F"/>
    <w:rsid w:val="00591B68"/>
    <w:rsid w:val="00592A21"/>
    <w:rsid w:val="00594FCA"/>
    <w:rsid w:val="005B70E3"/>
    <w:rsid w:val="005C16F2"/>
    <w:rsid w:val="005C6B24"/>
    <w:rsid w:val="005D1054"/>
    <w:rsid w:val="005D1B14"/>
    <w:rsid w:val="005D4E23"/>
    <w:rsid w:val="005E267E"/>
    <w:rsid w:val="005E2889"/>
    <w:rsid w:val="005E2C83"/>
    <w:rsid w:val="005E4BB2"/>
    <w:rsid w:val="005F12F5"/>
    <w:rsid w:val="005F455A"/>
    <w:rsid w:val="005F7DE9"/>
    <w:rsid w:val="006016E8"/>
    <w:rsid w:val="00604DA0"/>
    <w:rsid w:val="00606323"/>
    <w:rsid w:val="00606502"/>
    <w:rsid w:val="00607916"/>
    <w:rsid w:val="00611736"/>
    <w:rsid w:val="006345D9"/>
    <w:rsid w:val="0063671B"/>
    <w:rsid w:val="00637138"/>
    <w:rsid w:val="00637155"/>
    <w:rsid w:val="00643CF8"/>
    <w:rsid w:val="00644591"/>
    <w:rsid w:val="006451CC"/>
    <w:rsid w:val="0065131A"/>
    <w:rsid w:val="00655729"/>
    <w:rsid w:val="006620D4"/>
    <w:rsid w:val="006753B8"/>
    <w:rsid w:val="00693691"/>
    <w:rsid w:val="006A1350"/>
    <w:rsid w:val="006A4020"/>
    <w:rsid w:val="006B05C2"/>
    <w:rsid w:val="006B38D3"/>
    <w:rsid w:val="006C0340"/>
    <w:rsid w:val="006D2B66"/>
    <w:rsid w:val="006D36F1"/>
    <w:rsid w:val="006E2B03"/>
    <w:rsid w:val="006E4B64"/>
    <w:rsid w:val="006E7F70"/>
    <w:rsid w:val="006F39CE"/>
    <w:rsid w:val="006F57CA"/>
    <w:rsid w:val="006F68F4"/>
    <w:rsid w:val="00701E98"/>
    <w:rsid w:val="00703C3A"/>
    <w:rsid w:val="00704BA2"/>
    <w:rsid w:val="00710CC4"/>
    <w:rsid w:val="00712F70"/>
    <w:rsid w:val="007211AB"/>
    <w:rsid w:val="007214B7"/>
    <w:rsid w:val="007260D7"/>
    <w:rsid w:val="00732545"/>
    <w:rsid w:val="00733E3D"/>
    <w:rsid w:val="00734A48"/>
    <w:rsid w:val="00735AD8"/>
    <w:rsid w:val="007377F5"/>
    <w:rsid w:val="007465A3"/>
    <w:rsid w:val="0074729B"/>
    <w:rsid w:val="00751953"/>
    <w:rsid w:val="00757F20"/>
    <w:rsid w:val="00765DB7"/>
    <w:rsid w:val="00773F8E"/>
    <w:rsid w:val="00776BAD"/>
    <w:rsid w:val="00780960"/>
    <w:rsid w:val="00792E7D"/>
    <w:rsid w:val="00794B78"/>
    <w:rsid w:val="007A1285"/>
    <w:rsid w:val="007A5DBD"/>
    <w:rsid w:val="007A6DB5"/>
    <w:rsid w:val="007B7013"/>
    <w:rsid w:val="007B765F"/>
    <w:rsid w:val="007C08E3"/>
    <w:rsid w:val="007C1B2A"/>
    <w:rsid w:val="007C2182"/>
    <w:rsid w:val="007C3F78"/>
    <w:rsid w:val="007C48FB"/>
    <w:rsid w:val="007C6F18"/>
    <w:rsid w:val="007D1FB5"/>
    <w:rsid w:val="007D2B7C"/>
    <w:rsid w:val="007D55F4"/>
    <w:rsid w:val="007E3B15"/>
    <w:rsid w:val="007E623A"/>
    <w:rsid w:val="007E62DF"/>
    <w:rsid w:val="00801E72"/>
    <w:rsid w:val="00802287"/>
    <w:rsid w:val="00802364"/>
    <w:rsid w:val="008267B9"/>
    <w:rsid w:val="00833101"/>
    <w:rsid w:val="00836BC5"/>
    <w:rsid w:val="00837121"/>
    <w:rsid w:val="00837E41"/>
    <w:rsid w:val="00841990"/>
    <w:rsid w:val="008426A7"/>
    <w:rsid w:val="00843EC6"/>
    <w:rsid w:val="008447EB"/>
    <w:rsid w:val="00862314"/>
    <w:rsid w:val="00862906"/>
    <w:rsid w:val="00866D43"/>
    <w:rsid w:val="00872104"/>
    <w:rsid w:val="008721BC"/>
    <w:rsid w:val="00873355"/>
    <w:rsid w:val="008736BF"/>
    <w:rsid w:val="0087422A"/>
    <w:rsid w:val="00877646"/>
    <w:rsid w:val="00880313"/>
    <w:rsid w:val="008816B5"/>
    <w:rsid w:val="00882094"/>
    <w:rsid w:val="00893C3D"/>
    <w:rsid w:val="008A1CEA"/>
    <w:rsid w:val="008A5446"/>
    <w:rsid w:val="008B7ABE"/>
    <w:rsid w:val="008C0338"/>
    <w:rsid w:val="008C4901"/>
    <w:rsid w:val="008E5061"/>
    <w:rsid w:val="00902C3E"/>
    <w:rsid w:val="00904C97"/>
    <w:rsid w:val="00906354"/>
    <w:rsid w:val="00907702"/>
    <w:rsid w:val="00910DB5"/>
    <w:rsid w:val="00917597"/>
    <w:rsid w:val="009257BF"/>
    <w:rsid w:val="00931B47"/>
    <w:rsid w:val="00935606"/>
    <w:rsid w:val="00952EB8"/>
    <w:rsid w:val="00970A5F"/>
    <w:rsid w:val="009734D7"/>
    <w:rsid w:val="00980A77"/>
    <w:rsid w:val="0098641F"/>
    <w:rsid w:val="00987BFA"/>
    <w:rsid w:val="00992D71"/>
    <w:rsid w:val="00995CE9"/>
    <w:rsid w:val="00997870"/>
    <w:rsid w:val="009A0043"/>
    <w:rsid w:val="009A5E0E"/>
    <w:rsid w:val="009A5F91"/>
    <w:rsid w:val="009A68B6"/>
    <w:rsid w:val="009B3A40"/>
    <w:rsid w:val="009B4409"/>
    <w:rsid w:val="009B62B1"/>
    <w:rsid w:val="009C0BFA"/>
    <w:rsid w:val="009C3BF9"/>
    <w:rsid w:val="009D5D78"/>
    <w:rsid w:val="009E49E4"/>
    <w:rsid w:val="009F2310"/>
    <w:rsid w:val="009F428A"/>
    <w:rsid w:val="009F503C"/>
    <w:rsid w:val="009F6980"/>
    <w:rsid w:val="00A01E12"/>
    <w:rsid w:val="00A02A15"/>
    <w:rsid w:val="00A10A1F"/>
    <w:rsid w:val="00A13A0E"/>
    <w:rsid w:val="00A13F50"/>
    <w:rsid w:val="00A21909"/>
    <w:rsid w:val="00A227C1"/>
    <w:rsid w:val="00A22A95"/>
    <w:rsid w:val="00A26853"/>
    <w:rsid w:val="00A31313"/>
    <w:rsid w:val="00A34343"/>
    <w:rsid w:val="00A4292F"/>
    <w:rsid w:val="00A457A1"/>
    <w:rsid w:val="00A47EA6"/>
    <w:rsid w:val="00A5008E"/>
    <w:rsid w:val="00A506B1"/>
    <w:rsid w:val="00A527D9"/>
    <w:rsid w:val="00A55D46"/>
    <w:rsid w:val="00A61810"/>
    <w:rsid w:val="00A65537"/>
    <w:rsid w:val="00A667EF"/>
    <w:rsid w:val="00A82CB2"/>
    <w:rsid w:val="00A848CE"/>
    <w:rsid w:val="00A872E0"/>
    <w:rsid w:val="00A914B3"/>
    <w:rsid w:val="00A924A8"/>
    <w:rsid w:val="00A9284C"/>
    <w:rsid w:val="00A92854"/>
    <w:rsid w:val="00A94523"/>
    <w:rsid w:val="00AA44C1"/>
    <w:rsid w:val="00AA6171"/>
    <w:rsid w:val="00AA68B6"/>
    <w:rsid w:val="00AB0405"/>
    <w:rsid w:val="00AB70BD"/>
    <w:rsid w:val="00AC51CA"/>
    <w:rsid w:val="00AC5D2A"/>
    <w:rsid w:val="00AD0C63"/>
    <w:rsid w:val="00AD7922"/>
    <w:rsid w:val="00AE03DB"/>
    <w:rsid w:val="00AE7009"/>
    <w:rsid w:val="00AF02C9"/>
    <w:rsid w:val="00AF0B30"/>
    <w:rsid w:val="00AF3CA0"/>
    <w:rsid w:val="00B00A05"/>
    <w:rsid w:val="00B02D5C"/>
    <w:rsid w:val="00B06C2F"/>
    <w:rsid w:val="00B13813"/>
    <w:rsid w:val="00B13880"/>
    <w:rsid w:val="00B14344"/>
    <w:rsid w:val="00B214AD"/>
    <w:rsid w:val="00B26232"/>
    <w:rsid w:val="00B30682"/>
    <w:rsid w:val="00B32E24"/>
    <w:rsid w:val="00B35891"/>
    <w:rsid w:val="00B374F9"/>
    <w:rsid w:val="00B43B31"/>
    <w:rsid w:val="00B44706"/>
    <w:rsid w:val="00B47194"/>
    <w:rsid w:val="00B54D46"/>
    <w:rsid w:val="00B551D8"/>
    <w:rsid w:val="00B65567"/>
    <w:rsid w:val="00B73942"/>
    <w:rsid w:val="00B75BC4"/>
    <w:rsid w:val="00B80BA4"/>
    <w:rsid w:val="00B82D45"/>
    <w:rsid w:val="00B86CC3"/>
    <w:rsid w:val="00B97671"/>
    <w:rsid w:val="00BA2298"/>
    <w:rsid w:val="00BA7970"/>
    <w:rsid w:val="00BA7AC6"/>
    <w:rsid w:val="00BB1FBB"/>
    <w:rsid w:val="00BB3F29"/>
    <w:rsid w:val="00BC09EF"/>
    <w:rsid w:val="00BC12B2"/>
    <w:rsid w:val="00BC3AE3"/>
    <w:rsid w:val="00BD61C7"/>
    <w:rsid w:val="00BE0F37"/>
    <w:rsid w:val="00BE2138"/>
    <w:rsid w:val="00BE36BB"/>
    <w:rsid w:val="00BE75CB"/>
    <w:rsid w:val="00BF44A4"/>
    <w:rsid w:val="00BF7CEA"/>
    <w:rsid w:val="00C02BF0"/>
    <w:rsid w:val="00C14B68"/>
    <w:rsid w:val="00C217CD"/>
    <w:rsid w:val="00C3008B"/>
    <w:rsid w:val="00C31333"/>
    <w:rsid w:val="00C453A8"/>
    <w:rsid w:val="00C537EF"/>
    <w:rsid w:val="00C64E1C"/>
    <w:rsid w:val="00C6722B"/>
    <w:rsid w:val="00C700BE"/>
    <w:rsid w:val="00C76ADE"/>
    <w:rsid w:val="00C76FF4"/>
    <w:rsid w:val="00C77E2B"/>
    <w:rsid w:val="00C82FAC"/>
    <w:rsid w:val="00C82FEF"/>
    <w:rsid w:val="00C849D9"/>
    <w:rsid w:val="00C87444"/>
    <w:rsid w:val="00C927FF"/>
    <w:rsid w:val="00C9543D"/>
    <w:rsid w:val="00CA307B"/>
    <w:rsid w:val="00CA7D0C"/>
    <w:rsid w:val="00CB0D5D"/>
    <w:rsid w:val="00CB515C"/>
    <w:rsid w:val="00CB62B4"/>
    <w:rsid w:val="00CB716D"/>
    <w:rsid w:val="00CB75A7"/>
    <w:rsid w:val="00CC55B4"/>
    <w:rsid w:val="00CC7A6C"/>
    <w:rsid w:val="00CD770B"/>
    <w:rsid w:val="00CE5B41"/>
    <w:rsid w:val="00CE69A0"/>
    <w:rsid w:val="00CF2B88"/>
    <w:rsid w:val="00CF5440"/>
    <w:rsid w:val="00CF638F"/>
    <w:rsid w:val="00CF750A"/>
    <w:rsid w:val="00CF7909"/>
    <w:rsid w:val="00D00DB3"/>
    <w:rsid w:val="00D014B4"/>
    <w:rsid w:val="00D04A6B"/>
    <w:rsid w:val="00D0595C"/>
    <w:rsid w:val="00D066EE"/>
    <w:rsid w:val="00D06EF9"/>
    <w:rsid w:val="00D07D67"/>
    <w:rsid w:val="00D1032A"/>
    <w:rsid w:val="00D110E4"/>
    <w:rsid w:val="00D13F74"/>
    <w:rsid w:val="00D21DA3"/>
    <w:rsid w:val="00D224EC"/>
    <w:rsid w:val="00D23B0F"/>
    <w:rsid w:val="00D2748C"/>
    <w:rsid w:val="00D300CA"/>
    <w:rsid w:val="00D36BB3"/>
    <w:rsid w:val="00D37E35"/>
    <w:rsid w:val="00D52F83"/>
    <w:rsid w:val="00D533E7"/>
    <w:rsid w:val="00D5780E"/>
    <w:rsid w:val="00D60DC9"/>
    <w:rsid w:val="00D61840"/>
    <w:rsid w:val="00D6215A"/>
    <w:rsid w:val="00D73343"/>
    <w:rsid w:val="00D7356C"/>
    <w:rsid w:val="00D74D8E"/>
    <w:rsid w:val="00D82198"/>
    <w:rsid w:val="00D8306D"/>
    <w:rsid w:val="00D91D12"/>
    <w:rsid w:val="00D952BE"/>
    <w:rsid w:val="00D974C3"/>
    <w:rsid w:val="00DA66D9"/>
    <w:rsid w:val="00DB60DE"/>
    <w:rsid w:val="00DC0516"/>
    <w:rsid w:val="00DC5208"/>
    <w:rsid w:val="00DC5E55"/>
    <w:rsid w:val="00DC5EDB"/>
    <w:rsid w:val="00DD77F7"/>
    <w:rsid w:val="00DE02D7"/>
    <w:rsid w:val="00DE2004"/>
    <w:rsid w:val="00DE2B78"/>
    <w:rsid w:val="00DE352A"/>
    <w:rsid w:val="00DE65A8"/>
    <w:rsid w:val="00DF5CFB"/>
    <w:rsid w:val="00DF73EB"/>
    <w:rsid w:val="00E00E13"/>
    <w:rsid w:val="00E052ED"/>
    <w:rsid w:val="00E064D2"/>
    <w:rsid w:val="00E0783D"/>
    <w:rsid w:val="00E1485A"/>
    <w:rsid w:val="00E161FE"/>
    <w:rsid w:val="00E208C5"/>
    <w:rsid w:val="00E250DC"/>
    <w:rsid w:val="00E27AEB"/>
    <w:rsid w:val="00E31700"/>
    <w:rsid w:val="00E3299F"/>
    <w:rsid w:val="00E346EA"/>
    <w:rsid w:val="00E45E07"/>
    <w:rsid w:val="00E4788E"/>
    <w:rsid w:val="00E57F79"/>
    <w:rsid w:val="00E6171E"/>
    <w:rsid w:val="00E62B6C"/>
    <w:rsid w:val="00E63DFF"/>
    <w:rsid w:val="00E6509A"/>
    <w:rsid w:val="00E710D0"/>
    <w:rsid w:val="00E730D0"/>
    <w:rsid w:val="00E82289"/>
    <w:rsid w:val="00E845D5"/>
    <w:rsid w:val="00E86C74"/>
    <w:rsid w:val="00E87B74"/>
    <w:rsid w:val="00E92F11"/>
    <w:rsid w:val="00E95A93"/>
    <w:rsid w:val="00E969AD"/>
    <w:rsid w:val="00EC0F2C"/>
    <w:rsid w:val="00ED0CBB"/>
    <w:rsid w:val="00ED3F4A"/>
    <w:rsid w:val="00ED447B"/>
    <w:rsid w:val="00ED7353"/>
    <w:rsid w:val="00EE011B"/>
    <w:rsid w:val="00EF0EF5"/>
    <w:rsid w:val="00EF10DF"/>
    <w:rsid w:val="00EF30F7"/>
    <w:rsid w:val="00EF46FD"/>
    <w:rsid w:val="00EF7146"/>
    <w:rsid w:val="00F22241"/>
    <w:rsid w:val="00F2342A"/>
    <w:rsid w:val="00F23E14"/>
    <w:rsid w:val="00F34D8F"/>
    <w:rsid w:val="00F35213"/>
    <w:rsid w:val="00F3638C"/>
    <w:rsid w:val="00F41588"/>
    <w:rsid w:val="00F43C6D"/>
    <w:rsid w:val="00F44012"/>
    <w:rsid w:val="00F472CA"/>
    <w:rsid w:val="00F548D1"/>
    <w:rsid w:val="00F5729F"/>
    <w:rsid w:val="00F57782"/>
    <w:rsid w:val="00F62647"/>
    <w:rsid w:val="00F70326"/>
    <w:rsid w:val="00F71C49"/>
    <w:rsid w:val="00F7431B"/>
    <w:rsid w:val="00F8252C"/>
    <w:rsid w:val="00F83B4D"/>
    <w:rsid w:val="00F8521E"/>
    <w:rsid w:val="00F86A43"/>
    <w:rsid w:val="00F94071"/>
    <w:rsid w:val="00F94772"/>
    <w:rsid w:val="00F96F24"/>
    <w:rsid w:val="00F974E1"/>
    <w:rsid w:val="00FA31F4"/>
    <w:rsid w:val="00FA6776"/>
    <w:rsid w:val="00FB17CD"/>
    <w:rsid w:val="00FB4FED"/>
    <w:rsid w:val="00FB56A2"/>
    <w:rsid w:val="00FB7785"/>
    <w:rsid w:val="00FC11B3"/>
    <w:rsid w:val="00FC1841"/>
    <w:rsid w:val="00FC1F38"/>
    <w:rsid w:val="00FC1FA3"/>
    <w:rsid w:val="00FC3750"/>
    <w:rsid w:val="00FC4BA1"/>
    <w:rsid w:val="00FC64C3"/>
    <w:rsid w:val="00FD059D"/>
    <w:rsid w:val="00FD1140"/>
    <w:rsid w:val="00FD5394"/>
    <w:rsid w:val="00FE6DDB"/>
    <w:rsid w:val="00FE7C26"/>
    <w:rsid w:val="00FF2BC1"/>
    <w:rsid w:val="00FF47DE"/>
    <w:rsid w:val="00FF4BAE"/>
    <w:rsid w:val="00FF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5F9005"/>
  <w15:docId w15:val="{07DA4F22-A7CD-4B51-BEEE-C604D1C7D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B4D91"/>
    <w:rPr>
      <w:lang w:eastAsia="en-US"/>
    </w:rPr>
  </w:style>
  <w:style w:type="paragraph" w:styleId="1">
    <w:name w:val="heading 1"/>
    <w:basedOn w:val="a"/>
    <w:next w:val="a"/>
    <w:link w:val="1Char"/>
    <w:qFormat/>
    <w:rsid w:val="00765DB7"/>
    <w:pPr>
      <w:keepNext/>
      <w:outlineLvl w:val="0"/>
    </w:pPr>
    <w:rPr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B4D91"/>
    <w:pPr>
      <w:tabs>
        <w:tab w:val="center" w:pos="4153"/>
        <w:tab w:val="right" w:pos="8306"/>
      </w:tabs>
    </w:pPr>
  </w:style>
  <w:style w:type="table" w:styleId="a4">
    <w:name w:val="Table Grid"/>
    <w:basedOn w:val="a1"/>
    <w:rsid w:val="004B4D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Document Map"/>
    <w:basedOn w:val="a"/>
    <w:semiHidden/>
    <w:rsid w:val="006E2B03"/>
    <w:pPr>
      <w:shd w:val="clear" w:color="auto" w:fill="000080"/>
    </w:pPr>
    <w:rPr>
      <w:rFonts w:ascii="Tahoma" w:hAnsi="Tahoma" w:cs="Tahoma"/>
    </w:rPr>
  </w:style>
  <w:style w:type="paragraph" w:styleId="a6">
    <w:name w:val="Balloon Text"/>
    <w:basedOn w:val="a"/>
    <w:link w:val="Char0"/>
    <w:rsid w:val="00735AD8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6"/>
    <w:rsid w:val="00735AD8"/>
    <w:rPr>
      <w:rFonts w:ascii="Tahoma" w:hAnsi="Tahoma" w:cs="Tahoma"/>
      <w:sz w:val="16"/>
      <w:szCs w:val="16"/>
      <w:lang w:eastAsia="en-US"/>
    </w:rPr>
  </w:style>
  <w:style w:type="paragraph" w:styleId="a7">
    <w:name w:val="List Paragraph"/>
    <w:basedOn w:val="a"/>
    <w:uiPriority w:val="34"/>
    <w:qFormat/>
    <w:rsid w:val="00094E53"/>
    <w:pPr>
      <w:ind w:left="720"/>
      <w:contextualSpacing/>
    </w:pPr>
  </w:style>
  <w:style w:type="paragraph" w:customStyle="1" w:styleId="Default">
    <w:name w:val="Default"/>
    <w:rsid w:val="00A2685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styleId="a8">
    <w:name w:val="No Spacing"/>
    <w:link w:val="Char1"/>
    <w:uiPriority w:val="1"/>
    <w:qFormat/>
    <w:rsid w:val="00A26853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Char">
    <w:name w:val="Επικεφαλίδα 1 Char"/>
    <w:basedOn w:val="a0"/>
    <w:link w:val="1"/>
    <w:rsid w:val="00765DB7"/>
    <w:rPr>
      <w:sz w:val="24"/>
      <w:szCs w:val="24"/>
      <w:u w:val="single"/>
      <w:lang w:eastAsia="en-US"/>
    </w:rPr>
  </w:style>
  <w:style w:type="paragraph" w:styleId="a9">
    <w:name w:val="footer"/>
    <w:basedOn w:val="a"/>
    <w:link w:val="Char2"/>
    <w:uiPriority w:val="99"/>
    <w:rsid w:val="00A457A1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9"/>
    <w:uiPriority w:val="99"/>
    <w:rsid w:val="00A457A1"/>
    <w:rPr>
      <w:lang w:eastAsia="en-US"/>
    </w:rPr>
  </w:style>
  <w:style w:type="character" w:customStyle="1" w:styleId="Char1">
    <w:name w:val="Χωρίς διάστιχο Char"/>
    <w:basedOn w:val="a0"/>
    <w:link w:val="a8"/>
    <w:uiPriority w:val="1"/>
    <w:rsid w:val="00F70326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a">
    <w:name w:val="Strong"/>
    <w:basedOn w:val="a0"/>
    <w:qFormat/>
    <w:rsid w:val="00B14344"/>
    <w:rPr>
      <w:b/>
      <w:bCs/>
    </w:rPr>
  </w:style>
  <w:style w:type="character" w:customStyle="1" w:styleId="Char">
    <w:name w:val="Κεφαλίδα Char"/>
    <w:basedOn w:val="a0"/>
    <w:link w:val="a3"/>
    <w:uiPriority w:val="99"/>
    <w:rsid w:val="00DA66D9"/>
    <w:rPr>
      <w:lang w:eastAsia="en-US"/>
    </w:rPr>
  </w:style>
  <w:style w:type="paragraph" w:styleId="2">
    <w:name w:val="Body Text 2"/>
    <w:basedOn w:val="a"/>
    <w:link w:val="2Char"/>
    <w:rsid w:val="00BC12B2"/>
    <w:pPr>
      <w:jc w:val="both"/>
    </w:pPr>
    <w:rPr>
      <w:sz w:val="24"/>
      <w:szCs w:val="24"/>
      <w:lang w:eastAsia="el-GR"/>
    </w:rPr>
  </w:style>
  <w:style w:type="character" w:customStyle="1" w:styleId="2Char">
    <w:name w:val="Σώμα κείμενου 2 Char"/>
    <w:basedOn w:val="a0"/>
    <w:link w:val="2"/>
    <w:rsid w:val="00BC12B2"/>
    <w:rPr>
      <w:sz w:val="24"/>
      <w:szCs w:val="24"/>
    </w:rPr>
  </w:style>
  <w:style w:type="character" w:styleId="-">
    <w:name w:val="Hyperlink"/>
    <w:basedOn w:val="a0"/>
    <w:unhideWhenUsed/>
    <w:rsid w:val="00866D43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866D43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99"/>
    <w:rsid w:val="00DE02D7"/>
    <w:pPr>
      <w:suppressAutoHyphens/>
      <w:spacing w:line="248" w:lineRule="exact"/>
      <w:ind w:left="107"/>
      <w:textAlignment w:val="baseline"/>
    </w:pPr>
    <w:rPr>
      <w:rFonts w:ascii="Calibri" w:hAnsi="Calibri" w:cs="Calibri"/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5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5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1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6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5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8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1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6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6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0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0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1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NOVATeam\DocManager\Doc\Docs\001.002.001.001\1.&#904;&#947;&#947;&#961;&#945;&#966;&#959;%20&#949;&#965;&#961;&#949;&#943;&#945;&#962;%20&#967;&#961;&#942;&#963;&#951;&#962;%20&#916;&#951;&#956;&#940;&#961;&#967;&#959;&#965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4D582-FF8F-42FD-98D1-80C70F9B9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1.Έγγραφο ευρείας χρήσης Δημάρχου.dot</Template>
  <TotalTime>6</TotalTime>
  <Pages>2</Pages>
  <Words>365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Dimitrios Alexiou</cp:lastModifiedBy>
  <cp:revision>5</cp:revision>
  <cp:lastPrinted>2024-05-30T11:10:00Z</cp:lastPrinted>
  <dcterms:created xsi:type="dcterms:W3CDTF">2024-12-11T09:37:00Z</dcterms:created>
  <dcterms:modified xsi:type="dcterms:W3CDTF">2024-12-12T10:47:00Z</dcterms:modified>
</cp:coreProperties>
</file>