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91135" w14:textId="77777777" w:rsidR="00FC1F38" w:rsidRPr="003D6912" w:rsidRDefault="00FC1F38" w:rsidP="00FC1F38">
      <w:pPr>
        <w:widowControl w:val="0"/>
        <w:spacing w:before="100"/>
        <w:ind w:left="4898"/>
      </w:pPr>
      <w:r>
        <w:rPr>
          <w:noProof/>
        </w:rPr>
        <w:drawing>
          <wp:inline distT="0" distB="0" distL="0" distR="0" wp14:anchorId="4B89FFEF" wp14:editId="082C5D7A">
            <wp:extent cx="551815" cy="52641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2F7620EE" w14:textId="77777777" w:rsidR="00FC1F38" w:rsidRDefault="00FC1F38" w:rsidP="00FC1F38">
      <w:pPr>
        <w:widowControl w:val="0"/>
        <w:spacing w:before="4" w:line="150" w:lineRule="exact"/>
        <w:rPr>
          <w:sz w:val="15"/>
          <w:szCs w:val="15"/>
        </w:rPr>
      </w:pPr>
    </w:p>
    <w:p w14:paraId="61DA1BE8" w14:textId="77777777" w:rsidR="00FC1F38" w:rsidRDefault="00FC1F38" w:rsidP="00FC1F38">
      <w:pPr>
        <w:widowControl w:val="0"/>
        <w:spacing w:before="25" w:line="315" w:lineRule="exact"/>
        <w:ind w:left="3875" w:right="38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Υ</w:t>
      </w:r>
      <w:r>
        <w:rPr>
          <w:rFonts w:ascii="Arial" w:hAnsi="Arial" w:cs="Arial"/>
          <w:b/>
          <w:bCs/>
          <w:spacing w:val="-1"/>
          <w:sz w:val="28"/>
          <w:szCs w:val="28"/>
        </w:rPr>
        <w:t>Π</w:t>
      </w:r>
      <w:r>
        <w:rPr>
          <w:rFonts w:ascii="Arial" w:hAnsi="Arial" w:cs="Arial"/>
          <w:b/>
          <w:bCs/>
          <w:sz w:val="28"/>
          <w:szCs w:val="28"/>
        </w:rPr>
        <w:t>ΕΥΘΥ</w:t>
      </w:r>
      <w:r>
        <w:rPr>
          <w:rFonts w:ascii="Arial" w:hAnsi="Arial" w:cs="Arial"/>
          <w:b/>
          <w:bCs/>
          <w:spacing w:val="-1"/>
          <w:sz w:val="28"/>
          <w:szCs w:val="28"/>
        </w:rPr>
        <w:t>Ν</w:t>
      </w:r>
      <w:r>
        <w:rPr>
          <w:rFonts w:ascii="Arial" w:hAnsi="Arial" w:cs="Arial"/>
          <w:b/>
          <w:bCs/>
          <w:sz w:val="28"/>
          <w:szCs w:val="28"/>
        </w:rPr>
        <w:t>Η</w:t>
      </w:r>
      <w:r>
        <w:rPr>
          <w:b/>
          <w:bCs/>
          <w:spacing w:val="8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w w:val="117"/>
          <w:sz w:val="28"/>
          <w:szCs w:val="28"/>
        </w:rPr>
        <w:t>∆</w:t>
      </w:r>
      <w:r>
        <w:rPr>
          <w:rFonts w:ascii="Arial" w:hAnsi="Arial" w:cs="Arial"/>
          <w:b/>
          <w:bCs/>
          <w:spacing w:val="-1"/>
          <w:sz w:val="28"/>
          <w:szCs w:val="28"/>
        </w:rPr>
        <w:t>Η</w:t>
      </w:r>
      <w:r>
        <w:rPr>
          <w:rFonts w:ascii="Arial" w:hAnsi="Arial" w:cs="Arial"/>
          <w:b/>
          <w:bCs/>
          <w:spacing w:val="-2"/>
          <w:sz w:val="28"/>
          <w:szCs w:val="28"/>
        </w:rPr>
        <w:t>Λ</w:t>
      </w:r>
      <w:r>
        <w:rPr>
          <w:rFonts w:ascii="Arial" w:hAnsi="Arial" w:cs="Arial"/>
          <w:b/>
          <w:bCs/>
          <w:spacing w:val="1"/>
          <w:w w:val="104"/>
          <w:sz w:val="28"/>
          <w:szCs w:val="28"/>
        </w:rPr>
        <w:t>Ω</w:t>
      </w:r>
      <w:r>
        <w:rPr>
          <w:rFonts w:ascii="Arial" w:hAnsi="Arial" w:cs="Arial"/>
          <w:b/>
          <w:bCs/>
          <w:sz w:val="28"/>
          <w:szCs w:val="28"/>
        </w:rPr>
        <w:t>ΣΗ</w:t>
      </w:r>
    </w:p>
    <w:p w14:paraId="076D7E22" w14:textId="77777777" w:rsidR="00FC1F38" w:rsidRDefault="00FC1F38" w:rsidP="00FC1F38">
      <w:pPr>
        <w:widowControl w:val="0"/>
        <w:spacing w:line="157" w:lineRule="exact"/>
        <w:ind w:left="4460" w:right="4453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(</w:t>
      </w:r>
      <w:r>
        <w:rPr>
          <w:rFonts w:ascii="Arial" w:hAnsi="Arial" w:cs="Arial"/>
          <w:b/>
          <w:bCs/>
          <w:sz w:val="16"/>
          <w:szCs w:val="16"/>
        </w:rPr>
        <w:t>ά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θ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ο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8</w:t>
      </w:r>
      <w:r>
        <w:rPr>
          <w:rFonts w:ascii="Arial" w:hAnsi="Arial" w:cs="Arial"/>
          <w:b/>
          <w:bCs/>
          <w:spacing w:val="1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pacing w:val="-1"/>
          <w:sz w:val="16"/>
          <w:szCs w:val="16"/>
        </w:rPr>
        <w:t>Ν</w:t>
      </w:r>
      <w:r>
        <w:rPr>
          <w:rFonts w:ascii="Arial" w:hAnsi="Arial" w:cs="Arial"/>
          <w:b/>
          <w:bCs/>
          <w:spacing w:val="1"/>
          <w:sz w:val="16"/>
          <w:szCs w:val="16"/>
        </w:rPr>
        <w:t>.</w:t>
      </w:r>
      <w:r>
        <w:rPr>
          <w:rFonts w:ascii="Arial" w:hAnsi="Arial" w:cs="Arial"/>
          <w:b/>
          <w:bCs/>
          <w:spacing w:val="-1"/>
          <w:sz w:val="16"/>
          <w:szCs w:val="16"/>
        </w:rPr>
        <w:t>1599</w:t>
      </w:r>
      <w:r>
        <w:rPr>
          <w:rFonts w:ascii="Arial" w:hAnsi="Arial" w:cs="Arial"/>
          <w:b/>
          <w:bCs/>
          <w:spacing w:val="1"/>
          <w:sz w:val="16"/>
          <w:szCs w:val="16"/>
        </w:rPr>
        <w:t>/</w:t>
      </w:r>
      <w:r>
        <w:rPr>
          <w:rFonts w:ascii="Arial" w:hAnsi="Arial" w:cs="Arial"/>
          <w:b/>
          <w:bCs/>
          <w:spacing w:val="-1"/>
          <w:sz w:val="16"/>
          <w:szCs w:val="16"/>
        </w:rPr>
        <w:t>1986</w:t>
      </w:r>
      <w:r>
        <w:rPr>
          <w:rFonts w:ascii="Arial" w:hAnsi="Arial" w:cs="Arial"/>
          <w:b/>
          <w:bCs/>
          <w:sz w:val="16"/>
          <w:szCs w:val="16"/>
        </w:rPr>
        <w:t>)</w:t>
      </w:r>
    </w:p>
    <w:p w14:paraId="0E8C9294" w14:textId="77777777" w:rsidR="00FC1F38" w:rsidRDefault="00FC1F38" w:rsidP="00FC1F38">
      <w:pPr>
        <w:widowControl w:val="0"/>
        <w:spacing w:line="200" w:lineRule="exact"/>
        <w:rPr>
          <w:rFonts w:ascii="Arial" w:hAnsi="Arial" w:cs="Arial"/>
        </w:rPr>
      </w:pPr>
    </w:p>
    <w:p w14:paraId="41E00265" w14:textId="77777777" w:rsidR="00FC1F38" w:rsidRDefault="00FC1F38" w:rsidP="00FC1F38">
      <w:pPr>
        <w:widowControl w:val="0"/>
        <w:spacing w:before="12" w:line="220" w:lineRule="exact"/>
        <w:rPr>
          <w:rFonts w:ascii="Arial" w:hAnsi="Arial" w:cs="Arial"/>
        </w:rPr>
      </w:pPr>
    </w:p>
    <w:p w14:paraId="769015EB" w14:textId="77777777" w:rsidR="009734D7" w:rsidRDefault="00FC1F38" w:rsidP="00FC1F38">
      <w:pPr>
        <w:widowControl w:val="0"/>
        <w:ind w:left="448" w:right="577"/>
        <w:jc w:val="center"/>
        <w:rPr>
          <w:rFonts w:asciiTheme="minorHAnsi" w:hAnsiTheme="minorHAnsi" w:cstheme="minorHAnsi"/>
          <w:spacing w:val="-4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α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κ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ίβ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ια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σ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υ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ντ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υτή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 xml:space="preserve">τη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δ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λω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3"/>
          <w:sz w:val="18"/>
          <w:szCs w:val="18"/>
        </w:rPr>
        <w:t xml:space="preserve"> μπορεί</w:t>
      </w:r>
      <w:r w:rsidRPr="00351354">
        <w:rPr>
          <w:rFonts w:asciiTheme="minorHAnsi" w:hAnsiTheme="minorHAnsi" w:cstheme="minorHAnsi"/>
          <w:spacing w:val="-10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να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γ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το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 xml:space="preserve">ίο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ώ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</w:p>
    <w:p w14:paraId="3390D6C5" w14:textId="46892488" w:rsidR="00FC1F38" w:rsidRPr="00351354" w:rsidRDefault="00FC1F38" w:rsidP="009734D7">
      <w:pPr>
        <w:widowControl w:val="0"/>
        <w:ind w:left="448" w:right="577"/>
        <w:jc w:val="center"/>
        <w:rPr>
          <w:rFonts w:asciiTheme="minorHAnsi" w:hAnsiTheme="minorHAnsi" w:cstheme="minorHAnsi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(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ά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ο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,</w:t>
      </w:r>
      <w:r w:rsidR="009734D7">
        <w:rPr>
          <w:rFonts w:asciiTheme="minorHAnsi" w:hAnsiTheme="minorHAnsi" w:cstheme="minorHAnsi"/>
          <w:w w:val="99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</w:t>
      </w:r>
      <w:r w:rsidRPr="00351354">
        <w:rPr>
          <w:rFonts w:asciiTheme="minorHAnsi" w:hAnsiTheme="minorHAnsi" w:cstheme="minorHAnsi"/>
          <w:sz w:val="18"/>
          <w:szCs w:val="18"/>
        </w:rPr>
        <w:t>. 4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Ν.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5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/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86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)</w:t>
      </w:r>
    </w:p>
    <w:p w14:paraId="568C1277" w14:textId="77777777" w:rsidR="00FC1F38" w:rsidRDefault="00FC1F38" w:rsidP="00FC1F38">
      <w:pPr>
        <w:widowControl w:val="0"/>
        <w:spacing w:line="200" w:lineRule="exact"/>
      </w:pPr>
    </w:p>
    <w:p w14:paraId="56AD4355" w14:textId="77777777" w:rsidR="00FC1F38" w:rsidRDefault="00FC1F38" w:rsidP="00FC1F38">
      <w:pPr>
        <w:widowControl w:val="0"/>
        <w:spacing w:before="19" w:line="220" w:lineRule="exact"/>
      </w:pPr>
    </w:p>
    <w:tbl>
      <w:tblPr>
        <w:tblW w:w="10341" w:type="dxa"/>
        <w:tblInd w:w="118" w:type="dxa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1365"/>
        <w:gridCol w:w="327"/>
        <w:gridCol w:w="1446"/>
        <w:gridCol w:w="425"/>
        <w:gridCol w:w="510"/>
        <w:gridCol w:w="705"/>
        <w:gridCol w:w="332"/>
        <w:gridCol w:w="12"/>
        <w:gridCol w:w="1040"/>
        <w:gridCol w:w="1076"/>
        <w:gridCol w:w="720"/>
        <w:gridCol w:w="540"/>
        <w:gridCol w:w="540"/>
        <w:gridCol w:w="1303"/>
      </w:tblGrid>
      <w:tr w:rsidR="00FC1F38" w:rsidRPr="00351354" w14:paraId="7D0965F1" w14:textId="77777777" w:rsidTr="0042645D">
        <w:trPr>
          <w:trHeight w:hRule="exact" w:val="48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077E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Σ</w:t>
            </w:r>
            <w:r w:rsidRPr="00351354">
              <w:rPr>
                <w:rFonts w:asciiTheme="minorHAnsi" w:hAnsiTheme="minorHAnsi" w:cstheme="minorHAnsi"/>
                <w:position w:val="10"/>
                <w:sz w:val="22"/>
                <w:szCs w:val="22"/>
              </w:rPr>
              <w:t>(1)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89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5107" w14:textId="77777777" w:rsidR="00FC1F38" w:rsidRPr="00351354" w:rsidRDefault="00FC1F38" w:rsidP="0042645D">
            <w:pPr>
              <w:widowControl w:val="0"/>
              <w:spacing w:before="5" w:line="10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D254BC" w14:textId="78B5A4EA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ΔΗΜΟ </w:t>
            </w:r>
            <w:r w:rsidR="003847F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ΙΩΑΝΝΙΤΩΝ</w:t>
            </w:r>
          </w:p>
        </w:tc>
      </w:tr>
      <w:tr w:rsidR="00FC1F38" w:rsidRPr="00351354" w14:paraId="3146E7BD" w14:textId="77777777" w:rsidTr="00AA68B6">
        <w:trPr>
          <w:trHeight w:hRule="exact"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8D0DA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272B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86C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FAF59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4BC64E69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018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9211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FBA22EC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AE5B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Μ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A7F15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6F893D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667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ερ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ην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γ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-1"/>
                <w:position w:val="8"/>
                <w:sz w:val="22"/>
                <w:szCs w:val="22"/>
              </w:rPr>
              <w:t>2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AB07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5F22B718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0A6C0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Γέ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F96E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0C78466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6EE28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1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τότητ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579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BF447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71903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647CBF73" w14:textId="77777777" w:rsidTr="00AA68B6">
        <w:trPr>
          <w:trHeight w:val="454"/>
        </w:trPr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FD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το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4C52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4A7E9" w14:textId="77777777" w:rsidR="00FC1F38" w:rsidRPr="00351354" w:rsidRDefault="00FC1F38" w:rsidP="0042645D">
            <w:pPr>
              <w:widowControl w:val="0"/>
              <w:ind w:left="100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δός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A7718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7D89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C0E77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3B244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A95AD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9B0527" w14:textId="77777777" w:rsidTr="0042645D">
        <w:trPr>
          <w:trHeight w:hRule="exact" w:val="713"/>
        </w:trPr>
        <w:tc>
          <w:tcPr>
            <w:tcW w:w="3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9820F" w14:textId="77777777" w:rsidR="00FC1F38" w:rsidRPr="00351354" w:rsidRDefault="00FC1F38" w:rsidP="0042645D">
            <w:pPr>
              <w:widowControl w:val="0"/>
              <w:spacing w:line="179" w:lineRule="exact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∆/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νσ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Ηλ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.Τ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χ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εί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-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>m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a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il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46C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221804F" w14:textId="77777777" w:rsidR="00FC1F38" w:rsidRDefault="00FC1F38" w:rsidP="00FC1F38">
      <w:pPr>
        <w:widowControl w:val="0"/>
        <w:spacing w:line="200" w:lineRule="exact"/>
      </w:pPr>
    </w:p>
    <w:p w14:paraId="6A443A0D" w14:textId="77777777" w:rsidR="00FC1F38" w:rsidRDefault="00FC1F38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ατομική</w:t>
      </w:r>
      <w:r w:rsidRPr="00351354">
        <w:rPr>
          <w:rFonts w:asciiTheme="minorHAnsi" w:hAnsiTheme="minorHAnsi" w:cstheme="minorHAnsi"/>
          <w:sz w:val="22"/>
          <w:szCs w:val="22"/>
        </w:rPr>
        <w:t xml:space="preserve"> 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θ</w:t>
      </w:r>
      <w:r w:rsidRPr="00351354">
        <w:rPr>
          <w:rFonts w:asciiTheme="minorHAnsi" w:hAnsiTheme="minorHAnsi" w:cstheme="minorHAnsi"/>
          <w:sz w:val="22"/>
          <w:szCs w:val="22"/>
        </w:rPr>
        <w:t>ύ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γ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ωρί</w:t>
      </w:r>
      <w:r w:rsidRPr="00351354">
        <w:rPr>
          <w:rFonts w:asciiTheme="minorHAnsi" w:hAnsiTheme="minorHAnsi" w:cstheme="minorHAnsi"/>
          <w:sz w:val="22"/>
          <w:szCs w:val="22"/>
        </w:rPr>
        <w:t>ζ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 xml:space="preserve">ς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σε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position w:val="9"/>
          <w:sz w:val="22"/>
          <w:szCs w:val="22"/>
        </w:rPr>
        <w:t>(3)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προ</w:t>
      </w:r>
      <w:r w:rsidRPr="00351354">
        <w:rPr>
          <w:rFonts w:asciiTheme="minorHAnsi" w:hAnsiTheme="minorHAnsi" w:cstheme="minorHAnsi"/>
          <w:sz w:val="22"/>
          <w:szCs w:val="22"/>
        </w:rPr>
        <w:t>β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έ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α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π</w:t>
      </w:r>
      <w:r w:rsidRPr="00351354">
        <w:rPr>
          <w:rFonts w:asciiTheme="minorHAnsi" w:hAnsiTheme="minorHAnsi" w:cstheme="minorHAnsi"/>
          <w:sz w:val="22"/>
          <w:szCs w:val="22"/>
        </w:rPr>
        <w:t>ό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δι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ξ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</w:t>
      </w:r>
      <w:r w:rsidRPr="00351354">
        <w:rPr>
          <w:rFonts w:asciiTheme="minorHAnsi" w:hAnsiTheme="minorHAnsi" w:cstheme="minorHAnsi"/>
          <w:sz w:val="22"/>
          <w:szCs w:val="22"/>
        </w:rPr>
        <w:t>.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6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ρθ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2</w:t>
      </w:r>
      <w:r w:rsidRPr="00351354">
        <w:rPr>
          <w:rFonts w:asciiTheme="minorHAnsi" w:hAnsiTheme="minorHAnsi" w:cstheme="minorHAnsi"/>
          <w:sz w:val="22"/>
          <w:szCs w:val="22"/>
        </w:rPr>
        <w:t>2</w:t>
      </w:r>
      <w:r w:rsidRPr="003513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Ν.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1599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/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8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6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δ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ω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ότ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</w:p>
    <w:p w14:paraId="0A3DC800" w14:textId="77777777" w:rsidR="003847FA" w:rsidRPr="00351354" w:rsidRDefault="003847FA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</w:p>
    <w:p w14:paraId="586CF543" w14:textId="538F4EC7" w:rsidR="003847FA" w:rsidRPr="003847FA" w:rsidRDefault="003847FA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Αποδέχομαι τις τιμές και τους όρους της πρόσκλησης εκδήλωσης ενδιαφέροντος, όπως εγκρίθηκε με την </w:t>
      </w:r>
      <w:r w:rsidR="009806EE" w:rsidRPr="009806EE">
        <w:rPr>
          <w:rFonts w:asciiTheme="minorHAnsi" w:hAnsiTheme="minorHAnsi" w:cstheme="minorHAnsi"/>
          <w:sz w:val="24"/>
          <w:szCs w:val="24"/>
        </w:rPr>
        <w:t>1553/11.12.2024 (ΑΔΑ 9ΦΕΗΩΕΩ-23Κ) Απόφαση της Δημοτικής Επιτροπής του Δήμου Ιωαννιτών</w:t>
      </w:r>
      <w:r w:rsidRPr="003847FA">
        <w:rPr>
          <w:rFonts w:asciiTheme="minorHAnsi" w:hAnsiTheme="minorHAnsi" w:cstheme="minorHAnsi"/>
          <w:sz w:val="24"/>
          <w:szCs w:val="24"/>
        </w:rPr>
        <w:t xml:space="preserve"> και προσφέρω έκπτωση ίση με ………………………………….……………..(ολογράφως) ……………………… (αριθμητικώς).</w:t>
      </w:r>
    </w:p>
    <w:p w14:paraId="6E94864B" w14:textId="6FB0065D" w:rsidR="00FC1F38" w:rsidRPr="003847FA" w:rsidRDefault="00FC1F38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Είμαι νόμιμος κάτοχος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 και έχω την αποκλειστική χρήση</w:t>
      </w:r>
      <w:r w:rsidRPr="003847FA">
        <w:rPr>
          <w:rFonts w:asciiTheme="minorHAnsi" w:hAnsiTheme="minorHAnsi" w:cstheme="minorHAnsi"/>
          <w:sz w:val="24"/>
          <w:szCs w:val="24"/>
        </w:rPr>
        <w:t xml:space="preserve"> των μηχανημάτων έργου και των οχημάτων µε τα οποία επιθυμώ να ενταχθώ στο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Ιδιοκτητών Οχημάτων – Μηχανημάτων (εταιρειών- φυσικών προσώπων) για την αντιμετώπιση εκτάκτων αναγκών 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από φυσικές, τεχνολογικές και άλλες καταστροφές στο Δήμο </w:t>
      </w:r>
      <w:r w:rsidR="003847FA" w:rsidRPr="003847FA">
        <w:rPr>
          <w:rFonts w:asciiTheme="minorHAnsi" w:hAnsiTheme="minorHAnsi" w:cstheme="minorHAnsi"/>
          <w:sz w:val="24"/>
          <w:szCs w:val="24"/>
        </w:rPr>
        <w:t>Ιωαννιτών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για τ</w:t>
      </w:r>
      <w:r w:rsidR="003847FA" w:rsidRPr="003847FA">
        <w:rPr>
          <w:rFonts w:asciiTheme="minorHAnsi" w:hAnsiTheme="minorHAnsi" w:cstheme="minorHAnsi"/>
          <w:sz w:val="24"/>
          <w:szCs w:val="24"/>
        </w:rPr>
        <w:t>ο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έτ</w:t>
      </w:r>
      <w:r w:rsidR="003847FA" w:rsidRPr="003847FA">
        <w:rPr>
          <w:rFonts w:asciiTheme="minorHAnsi" w:hAnsiTheme="minorHAnsi" w:cstheme="minorHAnsi"/>
          <w:sz w:val="24"/>
          <w:szCs w:val="24"/>
        </w:rPr>
        <w:t>ος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2025</w:t>
      </w:r>
      <w:r w:rsidRPr="003847FA">
        <w:rPr>
          <w:rFonts w:asciiTheme="minorHAnsi" w:hAnsiTheme="minorHAnsi" w:cstheme="minorHAnsi"/>
          <w:sz w:val="24"/>
          <w:szCs w:val="24"/>
        </w:rPr>
        <w:t xml:space="preserve"> και τα οποία θα διαθέσω όποτε μου ζητηθεί.</w:t>
      </w:r>
    </w:p>
    <w:p w14:paraId="52F0CADB" w14:textId="0A88D2A8" w:rsidR="00FC1F38" w:rsidRPr="003847FA" w:rsidRDefault="00FC1F38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Κατέχω όλα τα νομιμοποιητικά έγγραφα των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οχημάτων και μηχανημάτων που κατέχω, </w:t>
      </w:r>
      <w:r w:rsidRPr="003847FA">
        <w:rPr>
          <w:rFonts w:asciiTheme="minorHAnsi" w:hAnsiTheme="minorHAnsi" w:cstheme="minorHAnsi"/>
          <w:sz w:val="24"/>
          <w:szCs w:val="24"/>
        </w:rPr>
        <w:t xml:space="preserve">τα οποία προσκομίζω </w:t>
      </w:r>
      <w:r w:rsidR="00AC5D2A" w:rsidRPr="003847FA">
        <w:rPr>
          <w:rFonts w:asciiTheme="minorHAnsi" w:hAnsiTheme="minorHAnsi" w:cstheme="minorHAnsi"/>
          <w:sz w:val="24"/>
          <w:szCs w:val="24"/>
        </w:rPr>
        <w:t>ως συνημμένα</w:t>
      </w:r>
      <w:r w:rsidR="003847FA" w:rsidRPr="003847FA">
        <w:rPr>
          <w:rFonts w:asciiTheme="minorHAnsi" w:hAnsiTheme="minorHAnsi" w:cstheme="minorHAnsi"/>
          <w:sz w:val="24"/>
          <w:szCs w:val="24"/>
        </w:rPr>
        <w:t>.</w:t>
      </w:r>
    </w:p>
    <w:p w14:paraId="0E63DAC6" w14:textId="5FD68412" w:rsidR="003847FA" w:rsidRDefault="003847FA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Για το σκοπό αυτό ορίζω εκπρόσωπο τον ………………………………………………………………………………………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με  τηλέφωνο επικοινωνίας …………….……………………………....…………..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διαθέσιμο καθ΄ όλη τη διάρκεια του 24ώρου για τη λήψη εντολής από την Πολιτική Προστασία του Δήμου Ιωαννιτών.</w:t>
      </w:r>
    </w:p>
    <w:p w14:paraId="66D211BD" w14:textId="77777777" w:rsidR="003847FA" w:rsidRDefault="003847F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14:paraId="4982A454" w14:textId="763EEB34" w:rsidR="00AC5D2A" w:rsidRPr="003847FA" w:rsidRDefault="00AC5D2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pacing w:val="1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z w:val="24"/>
          <w:szCs w:val="24"/>
        </w:rPr>
        <w:t>ηχ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ν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ή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τα</w:t>
      </w:r>
      <w:r w:rsidRPr="003847F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π</w:t>
      </w:r>
      <w:r w:rsidRPr="003847FA">
        <w:rPr>
          <w:rFonts w:asciiTheme="minorHAnsi" w:hAnsiTheme="minorHAnsi" w:cstheme="minorHAnsi"/>
          <w:sz w:val="24"/>
          <w:szCs w:val="24"/>
        </w:rPr>
        <w:t>ου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δ</w:t>
      </w:r>
      <w:r w:rsidRPr="003847FA">
        <w:rPr>
          <w:rFonts w:asciiTheme="minorHAnsi" w:hAnsiTheme="minorHAnsi" w:cstheme="minorHAnsi"/>
          <w:spacing w:val="-1"/>
          <w:sz w:val="24"/>
          <w:szCs w:val="24"/>
        </w:rPr>
        <w:t>ι</w:t>
      </w:r>
      <w:r w:rsidRPr="003847FA">
        <w:rPr>
          <w:rFonts w:asciiTheme="minorHAnsi" w:hAnsiTheme="minorHAnsi" w:cstheme="minorHAnsi"/>
          <w:sz w:val="24"/>
          <w:szCs w:val="24"/>
        </w:rPr>
        <w:t>αθέ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ω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ε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ί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ν</w:t>
      </w:r>
      <w:r w:rsidRPr="003847FA">
        <w:rPr>
          <w:rFonts w:asciiTheme="minorHAnsi" w:hAnsiTheme="minorHAnsi" w:cstheme="minorHAnsi"/>
          <w:sz w:val="24"/>
          <w:szCs w:val="24"/>
        </w:rPr>
        <w:t>αι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κ</w:t>
      </w:r>
      <w:r w:rsidRPr="003847FA">
        <w:rPr>
          <w:rFonts w:asciiTheme="minorHAnsi" w:hAnsiTheme="minorHAnsi" w:cstheme="minorHAnsi"/>
          <w:sz w:val="24"/>
          <w:szCs w:val="24"/>
        </w:rPr>
        <w:t>όλο</w:t>
      </w:r>
      <w:r w:rsidRPr="003847FA">
        <w:rPr>
          <w:rFonts w:asciiTheme="minorHAnsi" w:hAnsiTheme="minorHAnsi" w:cstheme="minorHAnsi"/>
          <w:spacing w:val="-3"/>
          <w:sz w:val="24"/>
          <w:szCs w:val="24"/>
        </w:rPr>
        <w:t>υ</w:t>
      </w:r>
      <w:r w:rsidRPr="003847FA">
        <w:rPr>
          <w:rFonts w:asciiTheme="minorHAnsi" w:hAnsiTheme="minorHAnsi" w:cstheme="minorHAnsi"/>
          <w:sz w:val="24"/>
          <w:szCs w:val="24"/>
        </w:rPr>
        <w:t>θα:</w:t>
      </w:r>
    </w:p>
    <w:p w14:paraId="3D42DF70" w14:textId="77777777" w:rsidR="00AC5D2A" w:rsidRPr="00351354" w:rsidRDefault="00AC5D2A" w:rsidP="00FC1F38">
      <w:pPr>
        <w:widowControl w:val="0"/>
        <w:spacing w:before="2"/>
        <w:ind w:left="142" w:right="37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348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5" w:type="dxa"/>
        </w:tblCellMar>
        <w:tblLook w:val="0000" w:firstRow="0" w:lastRow="0" w:firstColumn="0" w:lastColumn="0" w:noHBand="0" w:noVBand="0"/>
      </w:tblPr>
      <w:tblGrid>
        <w:gridCol w:w="654"/>
        <w:gridCol w:w="4307"/>
        <w:gridCol w:w="2694"/>
        <w:gridCol w:w="2693"/>
      </w:tblGrid>
      <w:tr w:rsidR="00F92D17" w:rsidRPr="00DE02D7" w14:paraId="21C944AD" w14:textId="77777777" w:rsidTr="000640CB">
        <w:trPr>
          <w:trHeight w:val="636"/>
        </w:trPr>
        <w:tc>
          <w:tcPr>
            <w:tcW w:w="654" w:type="dxa"/>
            <w:tcMar>
              <w:left w:w="-5" w:type="dxa"/>
            </w:tcMar>
          </w:tcPr>
          <w:p w14:paraId="4201DC29" w14:textId="77777777" w:rsidR="00F92D17" w:rsidRPr="00DE02D7" w:rsidRDefault="00F92D17" w:rsidP="00F92D17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67E629" w14:textId="77777777" w:rsidR="00F92D17" w:rsidRPr="00DE02D7" w:rsidRDefault="00F92D17" w:rsidP="00F92D17">
            <w:pPr>
              <w:pStyle w:val="TableParagraph"/>
              <w:spacing w:before="1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α/α</w:t>
            </w: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8F5A7DC" w14:textId="77777777" w:rsidR="00F92D17" w:rsidRPr="00DE02D7" w:rsidRDefault="00F92D17" w:rsidP="00F92D17">
            <w:pPr>
              <w:pStyle w:val="TableParagraph"/>
              <w:spacing w:before="1" w:line="276" w:lineRule="auto"/>
              <w:ind w:left="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ΤΥΠΟΣ ΜΗΧΑΝΗΜΑΤΟΣ/ΟΧΗΜΑΤΟΣ</w:t>
            </w: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3356B28" w14:textId="55987600" w:rsidR="00F92D17" w:rsidRPr="00DE02D7" w:rsidRDefault="00F92D17" w:rsidP="00F92D17">
            <w:pPr>
              <w:pStyle w:val="TableParagraph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ΠΙΝΑΚΙΔΑ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ΚΥΚΛΟΦΟΡΙΑΣ</w:t>
            </w: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5C94E7" w14:textId="5C9214CC" w:rsidR="00F92D17" w:rsidRPr="00F92D17" w:rsidRDefault="00F92D17" w:rsidP="00F92D17">
            <w:pPr>
              <w:pStyle w:val="TableParagraph"/>
              <w:spacing w:line="276" w:lineRule="auto"/>
              <w:ind w:left="109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ΙΣΧΥΣ / ΛΟΙΠΑ ΧΑΡΑΚΤΗΡΙΣΤΙΚΑ</w:t>
            </w:r>
          </w:p>
        </w:tc>
      </w:tr>
      <w:tr w:rsidR="00AC5D2A" w:rsidRPr="00DE02D7" w14:paraId="102C542C" w14:textId="77777777" w:rsidTr="000640CB">
        <w:trPr>
          <w:trHeight w:val="400"/>
        </w:trPr>
        <w:tc>
          <w:tcPr>
            <w:tcW w:w="654" w:type="dxa"/>
            <w:tcMar>
              <w:left w:w="-5" w:type="dxa"/>
            </w:tcMar>
            <w:vAlign w:val="center"/>
          </w:tcPr>
          <w:p w14:paraId="415C63C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06BEB3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</w:t>
            </w:r>
          </w:p>
          <w:p w14:paraId="172A3E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AAD42FE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3EFD97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76D092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2DC58367" w14:textId="77777777" w:rsidTr="000640CB">
        <w:trPr>
          <w:trHeight w:val="182"/>
        </w:trPr>
        <w:tc>
          <w:tcPr>
            <w:tcW w:w="654" w:type="dxa"/>
            <w:tcMar>
              <w:left w:w="-5" w:type="dxa"/>
            </w:tcMar>
            <w:vAlign w:val="center"/>
          </w:tcPr>
          <w:p w14:paraId="0FA5DB61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8DDBE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2</w:t>
            </w:r>
          </w:p>
          <w:p w14:paraId="1DF4532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126492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4D0EBB3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DEF3B6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6B353DE" w14:textId="77777777" w:rsidTr="000640CB">
        <w:trPr>
          <w:trHeight w:val="388"/>
        </w:trPr>
        <w:tc>
          <w:tcPr>
            <w:tcW w:w="654" w:type="dxa"/>
            <w:tcMar>
              <w:left w:w="-5" w:type="dxa"/>
            </w:tcMar>
            <w:vAlign w:val="center"/>
          </w:tcPr>
          <w:p w14:paraId="0D4EE2B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65CF16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3</w:t>
            </w:r>
          </w:p>
          <w:p w14:paraId="56A5011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327839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6DEFB5C1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01CAA0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7D914A2E" w14:textId="77777777" w:rsidTr="000640CB">
        <w:trPr>
          <w:trHeight w:val="168"/>
        </w:trPr>
        <w:tc>
          <w:tcPr>
            <w:tcW w:w="654" w:type="dxa"/>
            <w:tcMar>
              <w:left w:w="-5" w:type="dxa"/>
            </w:tcMar>
            <w:vAlign w:val="center"/>
          </w:tcPr>
          <w:p w14:paraId="28A51B2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10F872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4</w:t>
            </w:r>
          </w:p>
          <w:p w14:paraId="2BC0B0C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A4B3C7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535C014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BA96B9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825D112" w14:textId="77777777" w:rsidTr="000640CB">
        <w:trPr>
          <w:trHeight w:val="82"/>
        </w:trPr>
        <w:tc>
          <w:tcPr>
            <w:tcW w:w="654" w:type="dxa"/>
            <w:tcMar>
              <w:left w:w="-5" w:type="dxa"/>
            </w:tcMar>
            <w:vAlign w:val="center"/>
          </w:tcPr>
          <w:p w14:paraId="49D7CE1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770AC45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5</w:t>
            </w:r>
          </w:p>
          <w:p w14:paraId="731B11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08D6B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C68AD2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6C895C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7702DF4" w14:textId="77777777" w:rsidTr="000640CB">
        <w:trPr>
          <w:trHeight w:val="153"/>
        </w:trPr>
        <w:tc>
          <w:tcPr>
            <w:tcW w:w="654" w:type="dxa"/>
            <w:tcMar>
              <w:left w:w="-5" w:type="dxa"/>
            </w:tcMar>
            <w:vAlign w:val="center"/>
          </w:tcPr>
          <w:p w14:paraId="0DD2961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2D43E6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6</w:t>
            </w:r>
          </w:p>
          <w:p w14:paraId="0369E32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03C602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741A4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C45A8F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CBD6B78" w14:textId="77777777" w:rsidTr="000640CB">
        <w:trPr>
          <w:trHeight w:val="75"/>
        </w:trPr>
        <w:tc>
          <w:tcPr>
            <w:tcW w:w="654" w:type="dxa"/>
            <w:tcMar>
              <w:left w:w="-5" w:type="dxa"/>
            </w:tcMar>
            <w:vAlign w:val="center"/>
          </w:tcPr>
          <w:p w14:paraId="759FA6C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08CE28E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7</w:t>
            </w:r>
          </w:p>
          <w:p w14:paraId="68036B6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663C07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7ED96AF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0BA78E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40EA604" w14:textId="77777777" w:rsidTr="000640CB">
        <w:trPr>
          <w:trHeight w:val="138"/>
        </w:trPr>
        <w:tc>
          <w:tcPr>
            <w:tcW w:w="654" w:type="dxa"/>
            <w:tcMar>
              <w:left w:w="-5" w:type="dxa"/>
            </w:tcMar>
            <w:vAlign w:val="center"/>
          </w:tcPr>
          <w:p w14:paraId="39D0B8D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75070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8</w:t>
            </w:r>
          </w:p>
          <w:p w14:paraId="03F9525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0ED7C98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075A898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37599DFC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49B0DFC8" w14:textId="77777777" w:rsidTr="000640CB">
        <w:trPr>
          <w:trHeight w:val="499"/>
        </w:trPr>
        <w:tc>
          <w:tcPr>
            <w:tcW w:w="654" w:type="dxa"/>
            <w:tcMar>
              <w:left w:w="-5" w:type="dxa"/>
            </w:tcMar>
            <w:vAlign w:val="center"/>
          </w:tcPr>
          <w:p w14:paraId="4103964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41A9362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9</w:t>
            </w:r>
          </w:p>
          <w:p w14:paraId="138F428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9F7C5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3167642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678F73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3B18227B" w14:textId="77777777" w:rsidTr="000640CB">
        <w:trPr>
          <w:trHeight w:val="421"/>
        </w:trPr>
        <w:tc>
          <w:tcPr>
            <w:tcW w:w="654" w:type="dxa"/>
            <w:tcMar>
              <w:left w:w="-5" w:type="dxa"/>
            </w:tcMar>
            <w:vAlign w:val="center"/>
          </w:tcPr>
          <w:p w14:paraId="2185DD9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792ACD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10</w:t>
            </w:r>
          </w:p>
          <w:p w14:paraId="40FD9CC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5C7474F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AB8903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1582197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A96DE1" w14:textId="77777777" w:rsidR="00FC1F38" w:rsidRDefault="00FC1F38" w:rsidP="00FC1F38">
      <w:pPr>
        <w:widowControl w:val="0"/>
        <w:spacing w:line="237" w:lineRule="exact"/>
        <w:ind w:left="232"/>
        <w:rPr>
          <w:rFonts w:ascii="Arial" w:hAnsi="Arial" w:cs="Arial"/>
          <w:spacing w:val="-1"/>
          <w:sz w:val="21"/>
          <w:szCs w:val="21"/>
        </w:rPr>
      </w:pPr>
    </w:p>
    <w:p w14:paraId="384987F6" w14:textId="77777777" w:rsidR="00FC1F38" w:rsidRPr="00351354" w:rsidRDefault="00FC1F38" w:rsidP="00FC1F38">
      <w:pPr>
        <w:widowControl w:val="0"/>
        <w:tabs>
          <w:tab w:val="left" w:pos="1160"/>
        </w:tabs>
        <w:spacing w:before="31"/>
        <w:ind w:right="706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ερ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ην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ί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  <w:r w:rsidRPr="00351354">
        <w:rPr>
          <w:rFonts w:asciiTheme="minorHAnsi" w:hAnsiTheme="minorHAnsi" w:cstheme="minorHAnsi"/>
          <w:sz w:val="22"/>
          <w:szCs w:val="22"/>
        </w:rPr>
        <w:tab/>
        <w:t>…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/…/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22"/>
          <w:szCs w:val="22"/>
        </w:rPr>
        <w:t>20</w:t>
      </w:r>
      <w:r w:rsidRPr="00351354">
        <w:rPr>
          <w:rFonts w:asciiTheme="minorHAnsi" w:hAnsiTheme="minorHAnsi" w:cstheme="minorHAnsi"/>
          <w:w w:val="99"/>
          <w:sz w:val="22"/>
          <w:szCs w:val="22"/>
        </w:rPr>
        <w:t>…</w:t>
      </w:r>
    </w:p>
    <w:p w14:paraId="77F1BB89" w14:textId="77777777" w:rsidR="00FC1F38" w:rsidRPr="00351354" w:rsidRDefault="00FC1F38" w:rsidP="00FC1F38">
      <w:pPr>
        <w:widowControl w:val="0"/>
        <w:spacing w:before="1" w:line="180" w:lineRule="exact"/>
        <w:rPr>
          <w:rFonts w:asciiTheme="minorHAnsi" w:hAnsiTheme="minorHAnsi" w:cstheme="minorHAnsi"/>
          <w:sz w:val="22"/>
          <w:szCs w:val="22"/>
        </w:rPr>
      </w:pPr>
    </w:p>
    <w:p w14:paraId="0FB46870" w14:textId="77777777" w:rsidR="00FC1F38" w:rsidRPr="00351354" w:rsidRDefault="00FC1F38" w:rsidP="00FC1F38">
      <w:pPr>
        <w:widowControl w:val="0"/>
        <w:ind w:right="704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–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109"/>
          <w:sz w:val="22"/>
          <w:szCs w:val="22"/>
        </w:rPr>
        <w:t>Δηλών</w:t>
      </w:r>
    </w:p>
    <w:p w14:paraId="1717594C" w14:textId="77777777" w:rsidR="00FC1F38" w:rsidRPr="00351354" w:rsidRDefault="00FC1F38" w:rsidP="00FC1F38">
      <w:pPr>
        <w:widowControl w:val="0"/>
        <w:spacing w:before="5" w:line="130" w:lineRule="exact"/>
        <w:rPr>
          <w:rFonts w:asciiTheme="minorHAnsi" w:hAnsiTheme="minorHAnsi" w:cstheme="minorHAnsi"/>
          <w:sz w:val="22"/>
          <w:szCs w:val="22"/>
        </w:rPr>
      </w:pPr>
    </w:p>
    <w:p w14:paraId="75C96C75" w14:textId="77777777" w:rsidR="00FC1F38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75698A17" w14:textId="77777777" w:rsidR="00AA68B6" w:rsidRDefault="00AA68B6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4B52B904" w14:textId="77777777" w:rsidR="00FC1F38" w:rsidRPr="00351354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3F90B9AD" w14:textId="77777777" w:rsidR="00FC1F38" w:rsidRDefault="00FC1F38" w:rsidP="00FC1F38">
      <w:pPr>
        <w:widowControl w:val="0"/>
        <w:ind w:right="705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(</w:t>
      </w:r>
      <w:r>
        <w:rPr>
          <w:rFonts w:ascii="Arial" w:hAnsi="Arial" w:cs="Arial"/>
          <w:spacing w:val="1"/>
          <w:sz w:val="16"/>
          <w:szCs w:val="16"/>
        </w:rPr>
        <w:t>Υ</w:t>
      </w:r>
      <w:r>
        <w:rPr>
          <w:rFonts w:ascii="Arial" w:hAnsi="Arial" w:cs="Arial"/>
          <w:sz w:val="16"/>
          <w:szCs w:val="16"/>
        </w:rPr>
        <w:t>π</w:t>
      </w:r>
      <w:r>
        <w:rPr>
          <w:rFonts w:ascii="Arial" w:hAnsi="Arial" w:cs="Arial"/>
          <w:spacing w:val="-1"/>
          <w:sz w:val="16"/>
          <w:szCs w:val="16"/>
        </w:rPr>
        <w:t>ο</w:t>
      </w:r>
      <w:r>
        <w:rPr>
          <w:rFonts w:ascii="Arial" w:hAnsi="Arial" w:cs="Arial"/>
          <w:spacing w:val="1"/>
          <w:sz w:val="16"/>
          <w:szCs w:val="16"/>
        </w:rPr>
        <w:t>γ</w:t>
      </w:r>
      <w:r>
        <w:rPr>
          <w:rFonts w:ascii="Arial" w:hAnsi="Arial" w:cs="Arial"/>
          <w:sz w:val="16"/>
          <w:szCs w:val="16"/>
        </w:rPr>
        <w:t>ρ</w:t>
      </w:r>
      <w:r>
        <w:rPr>
          <w:rFonts w:ascii="Arial" w:hAnsi="Arial" w:cs="Arial"/>
          <w:spacing w:val="1"/>
          <w:sz w:val="16"/>
          <w:szCs w:val="16"/>
        </w:rPr>
        <w:t>α</w:t>
      </w:r>
      <w:r>
        <w:rPr>
          <w:rFonts w:ascii="Arial" w:hAnsi="Arial" w:cs="Arial"/>
          <w:spacing w:val="-1"/>
          <w:sz w:val="16"/>
          <w:szCs w:val="16"/>
        </w:rPr>
        <w:t>φή</w:t>
      </w:r>
      <w:r>
        <w:rPr>
          <w:rFonts w:ascii="Arial" w:hAnsi="Arial" w:cs="Arial"/>
          <w:sz w:val="16"/>
          <w:szCs w:val="16"/>
        </w:rPr>
        <w:t>)</w:t>
      </w:r>
    </w:p>
    <w:p w14:paraId="27815B77" w14:textId="77777777" w:rsidR="00AC5D2A" w:rsidRDefault="00AC5D2A" w:rsidP="00FC1F38">
      <w:pPr>
        <w:widowControl w:val="0"/>
        <w:spacing w:line="220" w:lineRule="exact"/>
        <w:rPr>
          <w:rFonts w:ascii="Arial" w:hAnsi="Arial" w:cs="Arial"/>
        </w:rPr>
      </w:pPr>
    </w:p>
    <w:p w14:paraId="016D0566" w14:textId="77777777" w:rsidR="00FC1F38" w:rsidRDefault="00FC1F38" w:rsidP="00FC1F38">
      <w:pPr>
        <w:widowControl w:val="0"/>
        <w:spacing w:line="206" w:lineRule="exact"/>
        <w:ind w:left="112" w:right="115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pacing w:val="1"/>
          <w:sz w:val="18"/>
          <w:szCs w:val="18"/>
        </w:rPr>
        <w:t>δι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ρό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z w:val="18"/>
          <w:szCs w:val="18"/>
        </w:rPr>
        <w:t>ο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πολ</w:t>
      </w:r>
      <w:r>
        <w:rPr>
          <w:rFonts w:ascii="Arial" w:hAnsi="Arial" w:cs="Arial"/>
          <w:spacing w:val="-2"/>
          <w:sz w:val="18"/>
          <w:szCs w:val="18"/>
        </w:rPr>
        <w:t>ί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πηρ</w:t>
      </w:r>
      <w:r>
        <w:rPr>
          <w:rFonts w:ascii="Arial" w:hAnsi="Arial" w:cs="Arial"/>
          <w:spacing w:val="-1"/>
          <w:sz w:val="18"/>
          <w:szCs w:val="18"/>
        </w:rPr>
        <w:t>εσ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έα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ίτη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ογρ</w:t>
      </w:r>
      <w:r>
        <w:rPr>
          <w:rFonts w:ascii="Arial" w:hAnsi="Arial" w:cs="Arial"/>
          <w:spacing w:val="-1"/>
          <w:sz w:val="18"/>
          <w:szCs w:val="18"/>
        </w:rPr>
        <w:t>άφ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ς.</w:t>
      </w:r>
    </w:p>
    <w:p w14:paraId="4E74CC1B" w14:textId="77777777" w:rsidR="00FC1F38" w:rsidRDefault="00FC1F38" w:rsidP="00FC1F38">
      <w:pPr>
        <w:widowControl w:val="0"/>
        <w:spacing w:line="203" w:lineRule="exact"/>
        <w:ind w:left="11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«</w:t>
      </w:r>
      <w:r>
        <w:rPr>
          <w:rFonts w:ascii="Arial" w:hAnsi="Arial" w:cs="Arial"/>
          <w:sz w:val="18"/>
          <w:szCs w:val="18"/>
        </w:rPr>
        <w:t>Ό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ώ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ηλώ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ψε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γο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ότ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ποκρ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2"/>
          <w:sz w:val="18"/>
          <w:szCs w:val="18"/>
        </w:rPr>
        <w:t>π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λη</w:t>
      </w:r>
      <w:r>
        <w:rPr>
          <w:rFonts w:ascii="Arial" w:hAnsi="Arial" w:cs="Arial"/>
          <w:spacing w:val="-2"/>
          <w:sz w:val="18"/>
          <w:szCs w:val="18"/>
        </w:rPr>
        <w:t>θι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ά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µ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έ</w:t>
      </w:r>
      <w:r>
        <w:rPr>
          <w:rFonts w:ascii="Arial" w:hAnsi="Arial" w:cs="Arial"/>
          <w:spacing w:val="1"/>
          <w:sz w:val="18"/>
          <w:szCs w:val="18"/>
        </w:rPr>
        <w:t>γγρ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pacing w:val="-2"/>
          <w:sz w:val="18"/>
          <w:szCs w:val="18"/>
        </w:rPr>
        <w:t>ή</w:t>
      </w:r>
      <w:r>
        <w:rPr>
          <w:rFonts w:ascii="Arial" w:hAnsi="Arial" w:cs="Arial"/>
          <w:spacing w:val="1"/>
          <w:sz w:val="18"/>
          <w:szCs w:val="18"/>
        </w:rPr>
        <w:t>λω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</w:p>
    <w:p w14:paraId="71C70E89" w14:textId="026A33B5" w:rsidR="00FC1F38" w:rsidRDefault="00FC1F38" w:rsidP="00FC1F38">
      <w:pPr>
        <w:widowControl w:val="0"/>
        <w:spacing w:before="6" w:line="206" w:lineRule="exact"/>
        <w:ind w:left="112" w:right="191"/>
      </w:pP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ρθρο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pacing w:val="1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ωρ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άκ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άχ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ιώ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η</w:t>
      </w:r>
      <w:r>
        <w:rPr>
          <w:rFonts w:ascii="Arial" w:hAnsi="Arial" w:cs="Arial"/>
          <w:spacing w:val="1"/>
          <w:sz w:val="18"/>
          <w:szCs w:val="18"/>
        </w:rPr>
        <w:t>ν</w:t>
      </w:r>
      <w:r>
        <w:rPr>
          <w:rFonts w:ascii="Arial" w:hAnsi="Arial" w:cs="Arial"/>
          <w:spacing w:val="-1"/>
          <w:sz w:val="18"/>
          <w:szCs w:val="18"/>
        </w:rPr>
        <w:t>ών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Ε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ο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ίτιο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προ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τό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-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όφ</w:t>
      </w:r>
      <w:r>
        <w:rPr>
          <w:rFonts w:ascii="Arial" w:hAnsi="Arial" w:cs="Arial"/>
          <w:spacing w:val="-1"/>
          <w:sz w:val="18"/>
          <w:szCs w:val="18"/>
        </w:rPr>
        <w:t>ελ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τρί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άψε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ω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μέ</w:t>
      </w:r>
      <w:r>
        <w:rPr>
          <w:rFonts w:ascii="Arial" w:hAnsi="Arial" w:cs="Arial"/>
          <w:spacing w:val="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ρι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pacing w:val="-1"/>
          <w:sz w:val="18"/>
          <w:szCs w:val="18"/>
        </w:rPr>
        <w:t xml:space="preserve"> ε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ρίπτω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ανε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ρκ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pacing w:val="1"/>
          <w:sz w:val="18"/>
          <w:szCs w:val="18"/>
        </w:rPr>
        <w:t>ώρο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δή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νεχ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2"/>
          <w:sz w:val="18"/>
          <w:szCs w:val="18"/>
        </w:rPr>
        <w:t>ζ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πί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ω</w:t>
      </w:r>
      <w:r>
        <w:rPr>
          <w:spacing w:val="4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ψ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πογρ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δηλο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σα</w:t>
      </w:r>
      <w:r>
        <w:rPr>
          <w:rFonts w:ascii="Arial" w:hAnsi="Arial" w:cs="Arial"/>
          <w:sz w:val="18"/>
          <w:szCs w:val="18"/>
        </w:rPr>
        <w:t>.</w:t>
      </w:r>
    </w:p>
    <w:sectPr w:rsidR="00FC1F38" w:rsidSect="00F940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35601C" w14:textId="77777777" w:rsidR="00E75D63" w:rsidRDefault="00E75D63" w:rsidP="00A457A1">
      <w:r>
        <w:separator/>
      </w:r>
    </w:p>
  </w:endnote>
  <w:endnote w:type="continuationSeparator" w:id="0">
    <w:p w14:paraId="1CB1EB0A" w14:textId="77777777" w:rsidR="00E75D63" w:rsidRDefault="00E75D63" w:rsidP="00A4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F98FD" w14:textId="77777777" w:rsidR="00194D9D" w:rsidRDefault="00194D9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Verdana" w:hAnsi="Verdana"/>
        <w:sz w:val="16"/>
        <w:szCs w:val="16"/>
      </w:rPr>
      <w:id w:val="901628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295134528"/>
          <w:docPartObj>
            <w:docPartGallery w:val="Page Numbers (Top of Page)"/>
            <w:docPartUnique/>
          </w:docPartObj>
        </w:sdtPr>
        <w:sdtEndPr/>
        <w:sdtContent>
          <w:p w14:paraId="1FD535E1" w14:textId="77777777" w:rsidR="003A35C8" w:rsidRPr="00DA66D9" w:rsidRDefault="003A35C8">
            <w:pPr>
              <w:pStyle w:val="a9"/>
              <w:jc w:val="right"/>
              <w:rPr>
                <w:rFonts w:ascii="Verdana" w:hAnsi="Verdana"/>
                <w:sz w:val="16"/>
                <w:szCs w:val="16"/>
              </w:rPr>
            </w:pPr>
            <w:r w:rsidRPr="00DA66D9">
              <w:rPr>
                <w:rFonts w:ascii="Verdana" w:hAnsi="Verdana"/>
                <w:sz w:val="16"/>
                <w:szCs w:val="16"/>
              </w:rPr>
              <w:t xml:space="preserve">Σελίδα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PAGE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4A63D8">
              <w:rPr>
                <w:rFonts w:ascii="Verdana" w:hAnsi="Verdana"/>
                <w:noProof/>
                <w:sz w:val="16"/>
                <w:szCs w:val="16"/>
              </w:rPr>
              <w:t>5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DA66D9">
              <w:rPr>
                <w:rFonts w:ascii="Verdana" w:hAnsi="Verdana"/>
                <w:sz w:val="16"/>
                <w:szCs w:val="16"/>
              </w:rPr>
              <w:t xml:space="preserve"> από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NUMPAGES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4A63D8">
              <w:rPr>
                <w:rFonts w:ascii="Verdana" w:hAnsi="Verdana"/>
                <w:noProof/>
                <w:sz w:val="16"/>
                <w:szCs w:val="16"/>
              </w:rPr>
              <w:t>5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sdtContent>
      </w:sdt>
    </w:sdtContent>
  </w:sdt>
  <w:p w14:paraId="5180AA0A" w14:textId="77777777" w:rsidR="003A35C8" w:rsidRDefault="003A35C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EB7ACC" w14:textId="77777777" w:rsidR="003A35C8" w:rsidRPr="00194D9D" w:rsidRDefault="003A35C8" w:rsidP="00194D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045793" w14:textId="77777777" w:rsidR="00E75D63" w:rsidRDefault="00E75D63" w:rsidP="00A457A1">
      <w:r>
        <w:separator/>
      </w:r>
    </w:p>
  </w:footnote>
  <w:footnote w:type="continuationSeparator" w:id="0">
    <w:p w14:paraId="4932A38A" w14:textId="77777777" w:rsidR="00E75D63" w:rsidRDefault="00E75D63" w:rsidP="00A45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C0DDB4" w14:textId="77777777" w:rsidR="00194D9D" w:rsidRDefault="00194D9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0653BF" w14:textId="77777777" w:rsidR="003A35C8" w:rsidRDefault="003A35C8">
    <w:pPr>
      <w:pStyle w:val="a3"/>
    </w:pPr>
  </w:p>
  <w:p w14:paraId="7AC79F53" w14:textId="77777777" w:rsidR="003A35C8" w:rsidRDefault="003A35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97AAB" w14:textId="77777777" w:rsidR="00194D9D" w:rsidRDefault="00194D9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E4BAD"/>
    <w:multiLevelType w:val="hybridMultilevel"/>
    <w:tmpl w:val="3D5C7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E3B8D"/>
    <w:multiLevelType w:val="hybridMultilevel"/>
    <w:tmpl w:val="256ABE5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A0D69"/>
    <w:multiLevelType w:val="hybridMultilevel"/>
    <w:tmpl w:val="82E643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300A3"/>
    <w:multiLevelType w:val="hybridMultilevel"/>
    <w:tmpl w:val="3D5C7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03B5A"/>
    <w:multiLevelType w:val="hybridMultilevel"/>
    <w:tmpl w:val="80D27C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844617">
    <w:abstractNumId w:val="1"/>
  </w:num>
  <w:num w:numId="2" w16cid:durableId="1596018263">
    <w:abstractNumId w:val="4"/>
  </w:num>
  <w:num w:numId="3" w16cid:durableId="2068724336">
    <w:abstractNumId w:val="3"/>
  </w:num>
  <w:num w:numId="4" w16cid:durableId="320817467">
    <w:abstractNumId w:val="2"/>
  </w:num>
  <w:num w:numId="5" w16cid:durableId="180141572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82"/>
    <w:rsid w:val="00006B66"/>
    <w:rsid w:val="000114BB"/>
    <w:rsid w:val="00012877"/>
    <w:rsid w:val="0001515D"/>
    <w:rsid w:val="000178EB"/>
    <w:rsid w:val="000220D2"/>
    <w:rsid w:val="000250CE"/>
    <w:rsid w:val="00025AAB"/>
    <w:rsid w:val="0002604C"/>
    <w:rsid w:val="000316B0"/>
    <w:rsid w:val="0003325A"/>
    <w:rsid w:val="0003436C"/>
    <w:rsid w:val="000363C7"/>
    <w:rsid w:val="00041078"/>
    <w:rsid w:val="0005203C"/>
    <w:rsid w:val="00053DE6"/>
    <w:rsid w:val="00057F48"/>
    <w:rsid w:val="00060B8A"/>
    <w:rsid w:val="00061D97"/>
    <w:rsid w:val="000620BF"/>
    <w:rsid w:val="000639D1"/>
    <w:rsid w:val="000640CB"/>
    <w:rsid w:val="00072005"/>
    <w:rsid w:val="00072B8A"/>
    <w:rsid w:val="00075963"/>
    <w:rsid w:val="00076F32"/>
    <w:rsid w:val="00081F5C"/>
    <w:rsid w:val="00083CA7"/>
    <w:rsid w:val="000842E0"/>
    <w:rsid w:val="00085D62"/>
    <w:rsid w:val="00086723"/>
    <w:rsid w:val="000911EF"/>
    <w:rsid w:val="00091209"/>
    <w:rsid w:val="00094E53"/>
    <w:rsid w:val="000A52F4"/>
    <w:rsid w:val="000B0632"/>
    <w:rsid w:val="000B07DA"/>
    <w:rsid w:val="000B4A48"/>
    <w:rsid w:val="000B754C"/>
    <w:rsid w:val="000C2DDF"/>
    <w:rsid w:val="000C5CDB"/>
    <w:rsid w:val="000C6D29"/>
    <w:rsid w:val="000D2630"/>
    <w:rsid w:val="000D72FB"/>
    <w:rsid w:val="000E0562"/>
    <w:rsid w:val="000E7112"/>
    <w:rsid w:val="000F116B"/>
    <w:rsid w:val="000F4EAD"/>
    <w:rsid w:val="000F5C0A"/>
    <w:rsid w:val="000F6B7C"/>
    <w:rsid w:val="00102179"/>
    <w:rsid w:val="00111D35"/>
    <w:rsid w:val="00116BDF"/>
    <w:rsid w:val="00123CC5"/>
    <w:rsid w:val="00124996"/>
    <w:rsid w:val="001365B6"/>
    <w:rsid w:val="00142AD7"/>
    <w:rsid w:val="00147980"/>
    <w:rsid w:val="00154DF7"/>
    <w:rsid w:val="00160B1D"/>
    <w:rsid w:val="00160CB5"/>
    <w:rsid w:val="0016338B"/>
    <w:rsid w:val="00163C29"/>
    <w:rsid w:val="00167C36"/>
    <w:rsid w:val="001717D4"/>
    <w:rsid w:val="0017355F"/>
    <w:rsid w:val="0017761E"/>
    <w:rsid w:val="00181D41"/>
    <w:rsid w:val="00183912"/>
    <w:rsid w:val="001840D9"/>
    <w:rsid w:val="00190200"/>
    <w:rsid w:val="00194D9D"/>
    <w:rsid w:val="001A5D47"/>
    <w:rsid w:val="001B3F54"/>
    <w:rsid w:val="001C17D1"/>
    <w:rsid w:val="001C2B6B"/>
    <w:rsid w:val="001C4BFA"/>
    <w:rsid w:val="001D2587"/>
    <w:rsid w:val="001D5988"/>
    <w:rsid w:val="0020132F"/>
    <w:rsid w:val="0021050A"/>
    <w:rsid w:val="0021076C"/>
    <w:rsid w:val="00212459"/>
    <w:rsid w:val="002233E8"/>
    <w:rsid w:val="002253D6"/>
    <w:rsid w:val="00225CB1"/>
    <w:rsid w:val="00226774"/>
    <w:rsid w:val="00227FD9"/>
    <w:rsid w:val="00237EE1"/>
    <w:rsid w:val="00243538"/>
    <w:rsid w:val="00247C4A"/>
    <w:rsid w:val="00251BCB"/>
    <w:rsid w:val="00255BAC"/>
    <w:rsid w:val="002609E3"/>
    <w:rsid w:val="002611E2"/>
    <w:rsid w:val="00262665"/>
    <w:rsid w:val="00264B63"/>
    <w:rsid w:val="002671FF"/>
    <w:rsid w:val="0027080F"/>
    <w:rsid w:val="00270FA3"/>
    <w:rsid w:val="00270FC4"/>
    <w:rsid w:val="00272F6D"/>
    <w:rsid w:val="0027320E"/>
    <w:rsid w:val="00275A8E"/>
    <w:rsid w:val="00280A51"/>
    <w:rsid w:val="00281796"/>
    <w:rsid w:val="002833C4"/>
    <w:rsid w:val="002856C2"/>
    <w:rsid w:val="0029027C"/>
    <w:rsid w:val="00292FB9"/>
    <w:rsid w:val="0029397D"/>
    <w:rsid w:val="00294DD9"/>
    <w:rsid w:val="002A7605"/>
    <w:rsid w:val="002A7E73"/>
    <w:rsid w:val="002C0BB0"/>
    <w:rsid w:val="002C13FF"/>
    <w:rsid w:val="002C3C7D"/>
    <w:rsid w:val="002D084D"/>
    <w:rsid w:val="002D4A04"/>
    <w:rsid w:val="002E2BD3"/>
    <w:rsid w:val="002E3AA2"/>
    <w:rsid w:val="002E5DEF"/>
    <w:rsid w:val="002E7DD4"/>
    <w:rsid w:val="0030336B"/>
    <w:rsid w:val="0030477C"/>
    <w:rsid w:val="003048FE"/>
    <w:rsid w:val="00310B81"/>
    <w:rsid w:val="003126DC"/>
    <w:rsid w:val="00317305"/>
    <w:rsid w:val="0032203C"/>
    <w:rsid w:val="00323B23"/>
    <w:rsid w:val="003267DE"/>
    <w:rsid w:val="003325FF"/>
    <w:rsid w:val="003360DB"/>
    <w:rsid w:val="00340843"/>
    <w:rsid w:val="00346C04"/>
    <w:rsid w:val="00350D5F"/>
    <w:rsid w:val="00351354"/>
    <w:rsid w:val="00356713"/>
    <w:rsid w:val="003601C0"/>
    <w:rsid w:val="0036117D"/>
    <w:rsid w:val="00361525"/>
    <w:rsid w:val="00367FA8"/>
    <w:rsid w:val="003724F6"/>
    <w:rsid w:val="003727B8"/>
    <w:rsid w:val="00372AD0"/>
    <w:rsid w:val="00375ED6"/>
    <w:rsid w:val="003847FA"/>
    <w:rsid w:val="00390CAC"/>
    <w:rsid w:val="003920F9"/>
    <w:rsid w:val="003A273B"/>
    <w:rsid w:val="003A35C8"/>
    <w:rsid w:val="003A4098"/>
    <w:rsid w:val="003A5B30"/>
    <w:rsid w:val="003A5E30"/>
    <w:rsid w:val="003A66FA"/>
    <w:rsid w:val="003B1046"/>
    <w:rsid w:val="003B1C77"/>
    <w:rsid w:val="003B51FA"/>
    <w:rsid w:val="003C5D4A"/>
    <w:rsid w:val="003D061F"/>
    <w:rsid w:val="003D27BB"/>
    <w:rsid w:val="003D762F"/>
    <w:rsid w:val="003E0B87"/>
    <w:rsid w:val="004003B1"/>
    <w:rsid w:val="00402367"/>
    <w:rsid w:val="00406B00"/>
    <w:rsid w:val="0041623A"/>
    <w:rsid w:val="0042081E"/>
    <w:rsid w:val="00426801"/>
    <w:rsid w:val="004302A9"/>
    <w:rsid w:val="00436724"/>
    <w:rsid w:val="00436E8B"/>
    <w:rsid w:val="00442AD1"/>
    <w:rsid w:val="00443F36"/>
    <w:rsid w:val="0044794D"/>
    <w:rsid w:val="004527C7"/>
    <w:rsid w:val="00472847"/>
    <w:rsid w:val="0047505F"/>
    <w:rsid w:val="004809F9"/>
    <w:rsid w:val="004817E0"/>
    <w:rsid w:val="0048386D"/>
    <w:rsid w:val="004921E7"/>
    <w:rsid w:val="00492C35"/>
    <w:rsid w:val="0049448B"/>
    <w:rsid w:val="0049604C"/>
    <w:rsid w:val="00497AB2"/>
    <w:rsid w:val="004A1B70"/>
    <w:rsid w:val="004A63D8"/>
    <w:rsid w:val="004B2A2D"/>
    <w:rsid w:val="004B30EB"/>
    <w:rsid w:val="004B4D91"/>
    <w:rsid w:val="004B56B8"/>
    <w:rsid w:val="004C383E"/>
    <w:rsid w:val="004C6317"/>
    <w:rsid w:val="004D132F"/>
    <w:rsid w:val="004D19DE"/>
    <w:rsid w:val="004D344B"/>
    <w:rsid w:val="004D524A"/>
    <w:rsid w:val="004D55A2"/>
    <w:rsid w:val="004D5721"/>
    <w:rsid w:val="004D7A61"/>
    <w:rsid w:val="004E1E44"/>
    <w:rsid w:val="004E2AC8"/>
    <w:rsid w:val="004E69D8"/>
    <w:rsid w:val="004F1C54"/>
    <w:rsid w:val="004F64A0"/>
    <w:rsid w:val="005247C5"/>
    <w:rsid w:val="00527332"/>
    <w:rsid w:val="00532D78"/>
    <w:rsid w:val="00532E2B"/>
    <w:rsid w:val="005350D7"/>
    <w:rsid w:val="00536464"/>
    <w:rsid w:val="00537234"/>
    <w:rsid w:val="0056037F"/>
    <w:rsid w:val="00565034"/>
    <w:rsid w:val="005667D6"/>
    <w:rsid w:val="00575382"/>
    <w:rsid w:val="00575431"/>
    <w:rsid w:val="0057790C"/>
    <w:rsid w:val="005836ED"/>
    <w:rsid w:val="00584C2F"/>
    <w:rsid w:val="00591B68"/>
    <w:rsid w:val="00592A21"/>
    <w:rsid w:val="00594FCA"/>
    <w:rsid w:val="005B70E3"/>
    <w:rsid w:val="005C16F2"/>
    <w:rsid w:val="005C6B24"/>
    <w:rsid w:val="005D1054"/>
    <w:rsid w:val="005D1B14"/>
    <w:rsid w:val="005D4E23"/>
    <w:rsid w:val="005E267E"/>
    <w:rsid w:val="005E2889"/>
    <w:rsid w:val="005E2C83"/>
    <w:rsid w:val="005E4BB2"/>
    <w:rsid w:val="005F12F5"/>
    <w:rsid w:val="005F455A"/>
    <w:rsid w:val="005F7DE9"/>
    <w:rsid w:val="006016E8"/>
    <w:rsid w:val="00604DA0"/>
    <w:rsid w:val="00606323"/>
    <w:rsid w:val="00606502"/>
    <w:rsid w:val="00607916"/>
    <w:rsid w:val="00611736"/>
    <w:rsid w:val="006345D9"/>
    <w:rsid w:val="0063671B"/>
    <w:rsid w:val="00637138"/>
    <w:rsid w:val="00637155"/>
    <w:rsid w:val="00643CF8"/>
    <w:rsid w:val="006451CC"/>
    <w:rsid w:val="0065131A"/>
    <w:rsid w:val="00655729"/>
    <w:rsid w:val="006620D4"/>
    <w:rsid w:val="006753B8"/>
    <w:rsid w:val="00693691"/>
    <w:rsid w:val="006A4020"/>
    <w:rsid w:val="006B05C2"/>
    <w:rsid w:val="006B38D3"/>
    <w:rsid w:val="006C0340"/>
    <w:rsid w:val="006D2B66"/>
    <w:rsid w:val="006D36F1"/>
    <w:rsid w:val="006E2B03"/>
    <w:rsid w:val="006E4B64"/>
    <w:rsid w:val="006E7F70"/>
    <w:rsid w:val="006F39CE"/>
    <w:rsid w:val="006F57CA"/>
    <w:rsid w:val="006F68F4"/>
    <w:rsid w:val="00701E98"/>
    <w:rsid w:val="00703C3A"/>
    <w:rsid w:val="00704BA2"/>
    <w:rsid w:val="00710CC4"/>
    <w:rsid w:val="00712F70"/>
    <w:rsid w:val="007211AB"/>
    <w:rsid w:val="007214B7"/>
    <w:rsid w:val="007260D7"/>
    <w:rsid w:val="00732545"/>
    <w:rsid w:val="00733E3D"/>
    <w:rsid w:val="00734A48"/>
    <w:rsid w:val="00735AD8"/>
    <w:rsid w:val="007377F5"/>
    <w:rsid w:val="007465A3"/>
    <w:rsid w:val="0074729B"/>
    <w:rsid w:val="00751953"/>
    <w:rsid w:val="00757F20"/>
    <w:rsid w:val="00765DB7"/>
    <w:rsid w:val="00773F8E"/>
    <w:rsid w:val="00776BAD"/>
    <w:rsid w:val="00780960"/>
    <w:rsid w:val="00792E7D"/>
    <w:rsid w:val="00794B78"/>
    <w:rsid w:val="007A1285"/>
    <w:rsid w:val="007A5DBD"/>
    <w:rsid w:val="007A6DB5"/>
    <w:rsid w:val="007B7013"/>
    <w:rsid w:val="007B765F"/>
    <w:rsid w:val="007C08E3"/>
    <w:rsid w:val="007C1B2A"/>
    <w:rsid w:val="007C2182"/>
    <w:rsid w:val="007C3F78"/>
    <w:rsid w:val="007C48FB"/>
    <w:rsid w:val="007C6F18"/>
    <w:rsid w:val="007D2B7C"/>
    <w:rsid w:val="007D55F4"/>
    <w:rsid w:val="007E3B15"/>
    <w:rsid w:val="007E623A"/>
    <w:rsid w:val="007E62DF"/>
    <w:rsid w:val="00801E72"/>
    <w:rsid w:val="00802287"/>
    <w:rsid w:val="00802364"/>
    <w:rsid w:val="008218AE"/>
    <w:rsid w:val="008267B9"/>
    <w:rsid w:val="00836BC5"/>
    <w:rsid w:val="00837121"/>
    <w:rsid w:val="00837E41"/>
    <w:rsid w:val="00841990"/>
    <w:rsid w:val="008426A7"/>
    <w:rsid w:val="00843EC6"/>
    <w:rsid w:val="008447EB"/>
    <w:rsid w:val="00854BE0"/>
    <w:rsid w:val="00862314"/>
    <w:rsid w:val="00862906"/>
    <w:rsid w:val="00866D43"/>
    <w:rsid w:val="00872104"/>
    <w:rsid w:val="008721BC"/>
    <w:rsid w:val="00873355"/>
    <w:rsid w:val="008736BF"/>
    <w:rsid w:val="0087422A"/>
    <w:rsid w:val="00877646"/>
    <w:rsid w:val="00880313"/>
    <w:rsid w:val="008816B5"/>
    <w:rsid w:val="00882094"/>
    <w:rsid w:val="00893C3D"/>
    <w:rsid w:val="008A1CEA"/>
    <w:rsid w:val="008A5446"/>
    <w:rsid w:val="008B7ABE"/>
    <w:rsid w:val="008C0338"/>
    <w:rsid w:val="008C4901"/>
    <w:rsid w:val="008E5061"/>
    <w:rsid w:val="00902C3E"/>
    <w:rsid w:val="00904C97"/>
    <w:rsid w:val="00906354"/>
    <w:rsid w:val="00907702"/>
    <w:rsid w:val="00910DB5"/>
    <w:rsid w:val="00917597"/>
    <w:rsid w:val="009257BF"/>
    <w:rsid w:val="00931B47"/>
    <w:rsid w:val="00935606"/>
    <w:rsid w:val="00952EB8"/>
    <w:rsid w:val="00970A5F"/>
    <w:rsid w:val="009734D7"/>
    <w:rsid w:val="009806EE"/>
    <w:rsid w:val="00980A77"/>
    <w:rsid w:val="0098641F"/>
    <w:rsid w:val="00987BFA"/>
    <w:rsid w:val="00992D71"/>
    <w:rsid w:val="00995CE9"/>
    <w:rsid w:val="00997870"/>
    <w:rsid w:val="009A0043"/>
    <w:rsid w:val="009A5E0E"/>
    <w:rsid w:val="009A5F91"/>
    <w:rsid w:val="009A68B6"/>
    <w:rsid w:val="009B3A40"/>
    <w:rsid w:val="009B4409"/>
    <w:rsid w:val="009B62B1"/>
    <w:rsid w:val="009C0BFA"/>
    <w:rsid w:val="009C3BF9"/>
    <w:rsid w:val="009D5D78"/>
    <w:rsid w:val="009E49E4"/>
    <w:rsid w:val="009F2310"/>
    <w:rsid w:val="009F428A"/>
    <w:rsid w:val="009F503C"/>
    <w:rsid w:val="009F6980"/>
    <w:rsid w:val="00A01E12"/>
    <w:rsid w:val="00A02A15"/>
    <w:rsid w:val="00A10A1F"/>
    <w:rsid w:val="00A13A0E"/>
    <w:rsid w:val="00A13F50"/>
    <w:rsid w:val="00A21909"/>
    <w:rsid w:val="00A227C1"/>
    <w:rsid w:val="00A22A95"/>
    <w:rsid w:val="00A26853"/>
    <w:rsid w:val="00A31313"/>
    <w:rsid w:val="00A34343"/>
    <w:rsid w:val="00A4292F"/>
    <w:rsid w:val="00A457A1"/>
    <w:rsid w:val="00A47EA6"/>
    <w:rsid w:val="00A5008E"/>
    <w:rsid w:val="00A506B1"/>
    <w:rsid w:val="00A527D9"/>
    <w:rsid w:val="00A55D46"/>
    <w:rsid w:val="00A61810"/>
    <w:rsid w:val="00A65537"/>
    <w:rsid w:val="00A667EF"/>
    <w:rsid w:val="00A82CB2"/>
    <w:rsid w:val="00A848CE"/>
    <w:rsid w:val="00A872E0"/>
    <w:rsid w:val="00A914B3"/>
    <w:rsid w:val="00A924A8"/>
    <w:rsid w:val="00A9284C"/>
    <w:rsid w:val="00A92854"/>
    <w:rsid w:val="00A94523"/>
    <w:rsid w:val="00AA44C1"/>
    <w:rsid w:val="00AA6171"/>
    <w:rsid w:val="00AA68B6"/>
    <w:rsid w:val="00AB0405"/>
    <w:rsid w:val="00AB70BD"/>
    <w:rsid w:val="00AC51CA"/>
    <w:rsid w:val="00AC5D2A"/>
    <w:rsid w:val="00AD0C63"/>
    <w:rsid w:val="00AD7922"/>
    <w:rsid w:val="00AE03DB"/>
    <w:rsid w:val="00AE7009"/>
    <w:rsid w:val="00AF02C9"/>
    <w:rsid w:val="00AF0B30"/>
    <w:rsid w:val="00AF3CA0"/>
    <w:rsid w:val="00B00A05"/>
    <w:rsid w:val="00B02D5C"/>
    <w:rsid w:val="00B06C2F"/>
    <w:rsid w:val="00B13813"/>
    <w:rsid w:val="00B13880"/>
    <w:rsid w:val="00B14344"/>
    <w:rsid w:val="00B214AD"/>
    <w:rsid w:val="00B26232"/>
    <w:rsid w:val="00B30682"/>
    <w:rsid w:val="00B32E24"/>
    <w:rsid w:val="00B35891"/>
    <w:rsid w:val="00B374F9"/>
    <w:rsid w:val="00B43B31"/>
    <w:rsid w:val="00B44706"/>
    <w:rsid w:val="00B47194"/>
    <w:rsid w:val="00B54D46"/>
    <w:rsid w:val="00B551D8"/>
    <w:rsid w:val="00B65567"/>
    <w:rsid w:val="00B73942"/>
    <w:rsid w:val="00B75BC4"/>
    <w:rsid w:val="00B80BA4"/>
    <w:rsid w:val="00B82D45"/>
    <w:rsid w:val="00B86CC3"/>
    <w:rsid w:val="00B97671"/>
    <w:rsid w:val="00BA2298"/>
    <w:rsid w:val="00BA7970"/>
    <w:rsid w:val="00BA7AC6"/>
    <w:rsid w:val="00BB1FBB"/>
    <w:rsid w:val="00BB3F29"/>
    <w:rsid w:val="00BC09EF"/>
    <w:rsid w:val="00BC12B2"/>
    <w:rsid w:val="00BC3AE3"/>
    <w:rsid w:val="00BD61C7"/>
    <w:rsid w:val="00BE0F37"/>
    <w:rsid w:val="00BE2138"/>
    <w:rsid w:val="00BE36BB"/>
    <w:rsid w:val="00BE75CB"/>
    <w:rsid w:val="00BF44A4"/>
    <w:rsid w:val="00BF7CEA"/>
    <w:rsid w:val="00C02BF0"/>
    <w:rsid w:val="00C14B68"/>
    <w:rsid w:val="00C217CD"/>
    <w:rsid w:val="00C3008B"/>
    <w:rsid w:val="00C31333"/>
    <w:rsid w:val="00C453A8"/>
    <w:rsid w:val="00C537EF"/>
    <w:rsid w:val="00C64E1C"/>
    <w:rsid w:val="00C6722B"/>
    <w:rsid w:val="00C700BE"/>
    <w:rsid w:val="00C76ADE"/>
    <w:rsid w:val="00C76FF4"/>
    <w:rsid w:val="00C77E2B"/>
    <w:rsid w:val="00C82FAC"/>
    <w:rsid w:val="00C82FEF"/>
    <w:rsid w:val="00C849D9"/>
    <w:rsid w:val="00C87444"/>
    <w:rsid w:val="00C927FF"/>
    <w:rsid w:val="00C9543D"/>
    <w:rsid w:val="00CA307B"/>
    <w:rsid w:val="00CA7D0C"/>
    <w:rsid w:val="00CB0D5D"/>
    <w:rsid w:val="00CB515C"/>
    <w:rsid w:val="00CB62B4"/>
    <w:rsid w:val="00CB716D"/>
    <w:rsid w:val="00CB75A7"/>
    <w:rsid w:val="00CC55B4"/>
    <w:rsid w:val="00CC7A6C"/>
    <w:rsid w:val="00CD770B"/>
    <w:rsid w:val="00CE5B41"/>
    <w:rsid w:val="00CE69A0"/>
    <w:rsid w:val="00CF2B88"/>
    <w:rsid w:val="00CF5440"/>
    <w:rsid w:val="00CF638F"/>
    <w:rsid w:val="00CF750A"/>
    <w:rsid w:val="00CF7909"/>
    <w:rsid w:val="00D00DB3"/>
    <w:rsid w:val="00D014B4"/>
    <w:rsid w:val="00D04A6B"/>
    <w:rsid w:val="00D0595C"/>
    <w:rsid w:val="00D066EE"/>
    <w:rsid w:val="00D06EF9"/>
    <w:rsid w:val="00D07D67"/>
    <w:rsid w:val="00D1032A"/>
    <w:rsid w:val="00D110E4"/>
    <w:rsid w:val="00D13F74"/>
    <w:rsid w:val="00D21DA3"/>
    <w:rsid w:val="00D224EC"/>
    <w:rsid w:val="00D23B0F"/>
    <w:rsid w:val="00D2748C"/>
    <w:rsid w:val="00D300CA"/>
    <w:rsid w:val="00D36BB3"/>
    <w:rsid w:val="00D37E35"/>
    <w:rsid w:val="00D52F83"/>
    <w:rsid w:val="00D533E7"/>
    <w:rsid w:val="00D5780E"/>
    <w:rsid w:val="00D60DC9"/>
    <w:rsid w:val="00D61840"/>
    <w:rsid w:val="00D6215A"/>
    <w:rsid w:val="00D73343"/>
    <w:rsid w:val="00D7356C"/>
    <w:rsid w:val="00D74D8E"/>
    <w:rsid w:val="00D82198"/>
    <w:rsid w:val="00D8306D"/>
    <w:rsid w:val="00D91D12"/>
    <w:rsid w:val="00D952BE"/>
    <w:rsid w:val="00D974C3"/>
    <w:rsid w:val="00DA66D9"/>
    <w:rsid w:val="00DB60DE"/>
    <w:rsid w:val="00DC0516"/>
    <w:rsid w:val="00DC5208"/>
    <w:rsid w:val="00DC5E55"/>
    <w:rsid w:val="00DC5EDB"/>
    <w:rsid w:val="00DD77F7"/>
    <w:rsid w:val="00DE02D7"/>
    <w:rsid w:val="00DE2004"/>
    <w:rsid w:val="00DE2B78"/>
    <w:rsid w:val="00DE352A"/>
    <w:rsid w:val="00DE65A8"/>
    <w:rsid w:val="00DF5CFB"/>
    <w:rsid w:val="00DF73EB"/>
    <w:rsid w:val="00E00E13"/>
    <w:rsid w:val="00E052ED"/>
    <w:rsid w:val="00E064D2"/>
    <w:rsid w:val="00E0783D"/>
    <w:rsid w:val="00E1485A"/>
    <w:rsid w:val="00E161FE"/>
    <w:rsid w:val="00E208C5"/>
    <w:rsid w:val="00E250DC"/>
    <w:rsid w:val="00E27AEB"/>
    <w:rsid w:val="00E31700"/>
    <w:rsid w:val="00E3299F"/>
    <w:rsid w:val="00E346EA"/>
    <w:rsid w:val="00E45E07"/>
    <w:rsid w:val="00E4788E"/>
    <w:rsid w:val="00E57F79"/>
    <w:rsid w:val="00E6171E"/>
    <w:rsid w:val="00E62B6C"/>
    <w:rsid w:val="00E63DFF"/>
    <w:rsid w:val="00E6509A"/>
    <w:rsid w:val="00E710D0"/>
    <w:rsid w:val="00E730D0"/>
    <w:rsid w:val="00E75D63"/>
    <w:rsid w:val="00E82289"/>
    <w:rsid w:val="00E845D5"/>
    <w:rsid w:val="00E86C74"/>
    <w:rsid w:val="00E87B74"/>
    <w:rsid w:val="00E92F11"/>
    <w:rsid w:val="00E95A93"/>
    <w:rsid w:val="00E969AD"/>
    <w:rsid w:val="00EC0F2C"/>
    <w:rsid w:val="00ED0CBB"/>
    <w:rsid w:val="00ED3F4A"/>
    <w:rsid w:val="00ED447B"/>
    <w:rsid w:val="00ED7353"/>
    <w:rsid w:val="00EE011B"/>
    <w:rsid w:val="00EF0EF5"/>
    <w:rsid w:val="00EF10DF"/>
    <w:rsid w:val="00EF30F7"/>
    <w:rsid w:val="00EF46FD"/>
    <w:rsid w:val="00EF7146"/>
    <w:rsid w:val="00F22241"/>
    <w:rsid w:val="00F2342A"/>
    <w:rsid w:val="00F23E14"/>
    <w:rsid w:val="00F34D8F"/>
    <w:rsid w:val="00F35213"/>
    <w:rsid w:val="00F3638C"/>
    <w:rsid w:val="00F41588"/>
    <w:rsid w:val="00F43C6D"/>
    <w:rsid w:val="00F44012"/>
    <w:rsid w:val="00F472CA"/>
    <w:rsid w:val="00F548D1"/>
    <w:rsid w:val="00F5729F"/>
    <w:rsid w:val="00F57782"/>
    <w:rsid w:val="00F62647"/>
    <w:rsid w:val="00F70326"/>
    <w:rsid w:val="00F71C49"/>
    <w:rsid w:val="00F7431B"/>
    <w:rsid w:val="00F8252C"/>
    <w:rsid w:val="00F83B4D"/>
    <w:rsid w:val="00F8521E"/>
    <w:rsid w:val="00F86A43"/>
    <w:rsid w:val="00F92D17"/>
    <w:rsid w:val="00F94071"/>
    <w:rsid w:val="00F94772"/>
    <w:rsid w:val="00F96F24"/>
    <w:rsid w:val="00F974E1"/>
    <w:rsid w:val="00FA31F4"/>
    <w:rsid w:val="00FA6776"/>
    <w:rsid w:val="00FB17CD"/>
    <w:rsid w:val="00FB4FED"/>
    <w:rsid w:val="00FB56A2"/>
    <w:rsid w:val="00FB7785"/>
    <w:rsid w:val="00FC11B3"/>
    <w:rsid w:val="00FC1841"/>
    <w:rsid w:val="00FC1F38"/>
    <w:rsid w:val="00FC1FA3"/>
    <w:rsid w:val="00FC3750"/>
    <w:rsid w:val="00FC4BA1"/>
    <w:rsid w:val="00FC64C3"/>
    <w:rsid w:val="00FD059D"/>
    <w:rsid w:val="00FD1140"/>
    <w:rsid w:val="00FD5394"/>
    <w:rsid w:val="00FE6DDB"/>
    <w:rsid w:val="00FE7C26"/>
    <w:rsid w:val="00FF2BC1"/>
    <w:rsid w:val="00FF47DE"/>
    <w:rsid w:val="00FF4BAE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F9005"/>
  <w15:docId w15:val="{07DA4F22-A7CD-4B51-BEEE-C604D1C7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4D91"/>
    <w:rPr>
      <w:lang w:eastAsia="en-US"/>
    </w:rPr>
  </w:style>
  <w:style w:type="paragraph" w:styleId="1">
    <w:name w:val="heading 1"/>
    <w:basedOn w:val="a"/>
    <w:next w:val="a"/>
    <w:link w:val="1Char"/>
    <w:qFormat/>
    <w:rsid w:val="00765DB7"/>
    <w:pPr>
      <w:keepNext/>
      <w:outlineLvl w:val="0"/>
    </w:pPr>
    <w:rPr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B4D91"/>
    <w:pPr>
      <w:tabs>
        <w:tab w:val="center" w:pos="4153"/>
        <w:tab w:val="right" w:pos="8306"/>
      </w:tabs>
    </w:pPr>
  </w:style>
  <w:style w:type="table" w:styleId="a4">
    <w:name w:val="Table Grid"/>
    <w:basedOn w:val="a1"/>
    <w:rsid w:val="004B4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ocument Map"/>
    <w:basedOn w:val="a"/>
    <w:semiHidden/>
    <w:rsid w:val="006E2B03"/>
    <w:pPr>
      <w:shd w:val="clear" w:color="auto" w:fill="000080"/>
    </w:pPr>
    <w:rPr>
      <w:rFonts w:ascii="Tahoma" w:hAnsi="Tahoma" w:cs="Tahoma"/>
    </w:rPr>
  </w:style>
  <w:style w:type="paragraph" w:styleId="a6">
    <w:name w:val="Balloon Text"/>
    <w:basedOn w:val="a"/>
    <w:link w:val="Char0"/>
    <w:rsid w:val="00735AD8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6"/>
    <w:rsid w:val="00735AD8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094E53"/>
    <w:pPr>
      <w:ind w:left="720"/>
      <w:contextualSpacing/>
    </w:pPr>
  </w:style>
  <w:style w:type="paragraph" w:customStyle="1" w:styleId="Default">
    <w:name w:val="Default"/>
    <w:rsid w:val="00A2685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a8">
    <w:name w:val="No Spacing"/>
    <w:link w:val="Char1"/>
    <w:uiPriority w:val="1"/>
    <w:qFormat/>
    <w:rsid w:val="00A2685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765DB7"/>
    <w:rPr>
      <w:sz w:val="24"/>
      <w:szCs w:val="24"/>
      <w:u w:val="single"/>
      <w:lang w:eastAsia="en-US"/>
    </w:rPr>
  </w:style>
  <w:style w:type="paragraph" w:styleId="a9">
    <w:name w:val="footer"/>
    <w:basedOn w:val="a"/>
    <w:link w:val="Char2"/>
    <w:uiPriority w:val="99"/>
    <w:rsid w:val="00A457A1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9"/>
    <w:uiPriority w:val="99"/>
    <w:rsid w:val="00A457A1"/>
    <w:rPr>
      <w:lang w:eastAsia="en-US"/>
    </w:rPr>
  </w:style>
  <w:style w:type="character" w:customStyle="1" w:styleId="Char1">
    <w:name w:val="Χωρίς διάστιχο Char"/>
    <w:basedOn w:val="a0"/>
    <w:link w:val="a8"/>
    <w:uiPriority w:val="1"/>
    <w:rsid w:val="00F7032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Strong"/>
    <w:basedOn w:val="a0"/>
    <w:qFormat/>
    <w:rsid w:val="00B14344"/>
    <w:rPr>
      <w:b/>
      <w:bCs/>
    </w:rPr>
  </w:style>
  <w:style w:type="character" w:customStyle="1" w:styleId="Char">
    <w:name w:val="Κεφαλίδα Char"/>
    <w:basedOn w:val="a0"/>
    <w:link w:val="a3"/>
    <w:uiPriority w:val="99"/>
    <w:rsid w:val="00DA66D9"/>
    <w:rPr>
      <w:lang w:eastAsia="en-US"/>
    </w:rPr>
  </w:style>
  <w:style w:type="paragraph" w:styleId="2">
    <w:name w:val="Body Text 2"/>
    <w:basedOn w:val="a"/>
    <w:link w:val="2Char"/>
    <w:rsid w:val="00BC12B2"/>
    <w:pPr>
      <w:jc w:val="both"/>
    </w:pPr>
    <w:rPr>
      <w:sz w:val="24"/>
      <w:szCs w:val="24"/>
      <w:lang w:eastAsia="el-GR"/>
    </w:rPr>
  </w:style>
  <w:style w:type="character" w:customStyle="1" w:styleId="2Char">
    <w:name w:val="Σώμα κείμενου 2 Char"/>
    <w:basedOn w:val="a0"/>
    <w:link w:val="2"/>
    <w:rsid w:val="00BC12B2"/>
    <w:rPr>
      <w:sz w:val="24"/>
      <w:szCs w:val="24"/>
    </w:rPr>
  </w:style>
  <w:style w:type="character" w:styleId="-">
    <w:name w:val="Hyperlink"/>
    <w:basedOn w:val="a0"/>
    <w:unhideWhenUsed/>
    <w:rsid w:val="00866D43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66D43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99"/>
    <w:rsid w:val="00DE02D7"/>
    <w:pPr>
      <w:suppressAutoHyphens/>
      <w:spacing w:line="248" w:lineRule="exact"/>
      <w:ind w:left="107"/>
      <w:textAlignment w:val="baseline"/>
    </w:pPr>
    <w:rPr>
      <w:rFonts w:ascii="Calibri" w:hAnsi="Calibri" w:cs="Calibri"/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NOVATeam\DocManager\Doc\Docs\001.002.001.001\1.&#904;&#947;&#947;&#961;&#945;&#966;&#959;%20&#949;&#965;&#961;&#949;&#943;&#945;&#962;%20&#967;&#961;&#942;&#963;&#951;&#962;%20&#916;&#951;&#956;&#940;&#961;&#967;&#959;&#965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4D582-FF8F-42FD-98D1-80C70F9B9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1.Έγγραφο ευρείας χρήσης Δημάρχου.dot</Template>
  <TotalTime>1</TotalTime>
  <Pages>2</Pages>
  <Words>353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Dimitrios Alexiou</cp:lastModifiedBy>
  <cp:revision>4</cp:revision>
  <cp:lastPrinted>2024-05-30T11:10:00Z</cp:lastPrinted>
  <dcterms:created xsi:type="dcterms:W3CDTF">2024-12-11T09:36:00Z</dcterms:created>
  <dcterms:modified xsi:type="dcterms:W3CDTF">2024-12-12T10:46:00Z</dcterms:modified>
</cp:coreProperties>
</file>