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D91135" w14:textId="77777777" w:rsidR="00FC1F38" w:rsidRPr="003D6912" w:rsidRDefault="00FC1F38" w:rsidP="00FC1F38">
      <w:pPr>
        <w:widowControl w:val="0"/>
        <w:spacing w:before="100"/>
        <w:ind w:left="4898"/>
      </w:pPr>
      <w:r>
        <w:rPr>
          <w:noProof/>
          <w:lang w:eastAsia="el-GR"/>
        </w:rPr>
        <w:drawing>
          <wp:inline distT="0" distB="0" distL="0" distR="0" wp14:anchorId="4B89FFEF" wp14:editId="082C5D7A">
            <wp:extent cx="551815" cy="526415"/>
            <wp:effectExtent l="0" t="0" r="0" b="0"/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52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</w:t>
      </w:r>
    </w:p>
    <w:p w14:paraId="2F7620EE" w14:textId="77777777" w:rsidR="00FC1F38" w:rsidRDefault="00FC1F38" w:rsidP="00FC1F38">
      <w:pPr>
        <w:widowControl w:val="0"/>
        <w:spacing w:before="4" w:line="150" w:lineRule="exact"/>
        <w:rPr>
          <w:sz w:val="15"/>
          <w:szCs w:val="15"/>
        </w:rPr>
      </w:pPr>
    </w:p>
    <w:p w14:paraId="61DA1BE8" w14:textId="77777777" w:rsidR="00FC1F38" w:rsidRDefault="00FC1F38" w:rsidP="00FC1F38">
      <w:pPr>
        <w:widowControl w:val="0"/>
        <w:spacing w:before="25" w:line="315" w:lineRule="exact"/>
        <w:ind w:left="3875" w:right="3867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Υ</w:t>
      </w:r>
      <w:r>
        <w:rPr>
          <w:rFonts w:ascii="Arial" w:hAnsi="Arial" w:cs="Arial"/>
          <w:b/>
          <w:bCs/>
          <w:spacing w:val="-1"/>
          <w:sz w:val="28"/>
          <w:szCs w:val="28"/>
        </w:rPr>
        <w:t>Π</w:t>
      </w:r>
      <w:r>
        <w:rPr>
          <w:rFonts w:ascii="Arial" w:hAnsi="Arial" w:cs="Arial"/>
          <w:b/>
          <w:bCs/>
          <w:sz w:val="28"/>
          <w:szCs w:val="28"/>
        </w:rPr>
        <w:t>ΕΥΘΥ</w:t>
      </w:r>
      <w:r>
        <w:rPr>
          <w:rFonts w:ascii="Arial" w:hAnsi="Arial" w:cs="Arial"/>
          <w:b/>
          <w:bCs/>
          <w:spacing w:val="-1"/>
          <w:sz w:val="28"/>
          <w:szCs w:val="28"/>
        </w:rPr>
        <w:t>Ν</w:t>
      </w:r>
      <w:r>
        <w:rPr>
          <w:rFonts w:ascii="Arial" w:hAnsi="Arial" w:cs="Arial"/>
          <w:b/>
          <w:bCs/>
          <w:sz w:val="28"/>
          <w:szCs w:val="28"/>
        </w:rPr>
        <w:t>Η</w:t>
      </w:r>
      <w:r>
        <w:rPr>
          <w:b/>
          <w:bCs/>
          <w:spacing w:val="8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w w:val="117"/>
          <w:sz w:val="28"/>
          <w:szCs w:val="28"/>
        </w:rPr>
        <w:t>∆</w:t>
      </w:r>
      <w:r>
        <w:rPr>
          <w:rFonts w:ascii="Arial" w:hAnsi="Arial" w:cs="Arial"/>
          <w:b/>
          <w:bCs/>
          <w:spacing w:val="-1"/>
          <w:sz w:val="28"/>
          <w:szCs w:val="28"/>
        </w:rPr>
        <w:t>Η</w:t>
      </w:r>
      <w:r>
        <w:rPr>
          <w:rFonts w:ascii="Arial" w:hAnsi="Arial" w:cs="Arial"/>
          <w:b/>
          <w:bCs/>
          <w:spacing w:val="-2"/>
          <w:sz w:val="28"/>
          <w:szCs w:val="28"/>
        </w:rPr>
        <w:t>Λ</w:t>
      </w:r>
      <w:r>
        <w:rPr>
          <w:rFonts w:ascii="Arial" w:hAnsi="Arial" w:cs="Arial"/>
          <w:b/>
          <w:bCs/>
          <w:spacing w:val="1"/>
          <w:w w:val="104"/>
          <w:sz w:val="28"/>
          <w:szCs w:val="28"/>
        </w:rPr>
        <w:t>Ω</w:t>
      </w:r>
      <w:r>
        <w:rPr>
          <w:rFonts w:ascii="Arial" w:hAnsi="Arial" w:cs="Arial"/>
          <w:b/>
          <w:bCs/>
          <w:sz w:val="28"/>
          <w:szCs w:val="28"/>
        </w:rPr>
        <w:t>ΣΗ</w:t>
      </w:r>
    </w:p>
    <w:p w14:paraId="076D7E22" w14:textId="77777777" w:rsidR="00FC1F38" w:rsidRDefault="00FC1F38" w:rsidP="00FC1F38">
      <w:pPr>
        <w:widowControl w:val="0"/>
        <w:spacing w:line="157" w:lineRule="exact"/>
        <w:ind w:left="4460" w:right="4453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bCs/>
          <w:spacing w:val="-1"/>
          <w:sz w:val="16"/>
          <w:szCs w:val="16"/>
        </w:rPr>
        <w:t>(</w:t>
      </w:r>
      <w:r>
        <w:rPr>
          <w:rFonts w:ascii="Arial" w:hAnsi="Arial" w:cs="Arial"/>
          <w:b/>
          <w:bCs/>
          <w:sz w:val="16"/>
          <w:szCs w:val="16"/>
        </w:rPr>
        <w:t>ά</w:t>
      </w:r>
      <w:r>
        <w:rPr>
          <w:rFonts w:ascii="Arial" w:hAnsi="Arial" w:cs="Arial"/>
          <w:b/>
          <w:bCs/>
          <w:spacing w:val="-1"/>
          <w:sz w:val="16"/>
          <w:szCs w:val="16"/>
        </w:rPr>
        <w:t>ρ</w:t>
      </w:r>
      <w:r>
        <w:rPr>
          <w:rFonts w:ascii="Arial" w:hAnsi="Arial" w:cs="Arial"/>
          <w:b/>
          <w:bCs/>
          <w:sz w:val="16"/>
          <w:szCs w:val="16"/>
        </w:rPr>
        <w:t>θ</w:t>
      </w:r>
      <w:r>
        <w:rPr>
          <w:rFonts w:ascii="Arial" w:hAnsi="Arial" w:cs="Arial"/>
          <w:b/>
          <w:bCs/>
          <w:spacing w:val="-1"/>
          <w:sz w:val="16"/>
          <w:szCs w:val="16"/>
        </w:rPr>
        <w:t>ρ</w:t>
      </w:r>
      <w:r>
        <w:rPr>
          <w:rFonts w:ascii="Arial" w:hAnsi="Arial" w:cs="Arial"/>
          <w:b/>
          <w:bCs/>
          <w:sz w:val="16"/>
          <w:szCs w:val="16"/>
        </w:rPr>
        <w:t>ο</w:t>
      </w:r>
      <w:r>
        <w:rPr>
          <w:b/>
          <w:bCs/>
          <w:spacing w:val="6"/>
          <w:sz w:val="16"/>
          <w:szCs w:val="16"/>
        </w:rPr>
        <w:t xml:space="preserve"> </w:t>
      </w:r>
      <w:r>
        <w:rPr>
          <w:rFonts w:ascii="Arial" w:hAnsi="Arial" w:cs="Arial"/>
          <w:b/>
          <w:bCs/>
          <w:sz w:val="16"/>
          <w:szCs w:val="16"/>
        </w:rPr>
        <w:t>8</w:t>
      </w:r>
      <w:r>
        <w:rPr>
          <w:rFonts w:ascii="Arial" w:hAnsi="Arial" w:cs="Arial"/>
          <w:b/>
          <w:bCs/>
          <w:spacing w:val="1"/>
          <w:sz w:val="16"/>
          <w:szCs w:val="16"/>
        </w:rPr>
        <w:t xml:space="preserve"> </w:t>
      </w:r>
      <w:r>
        <w:rPr>
          <w:rFonts w:ascii="Arial" w:hAnsi="Arial" w:cs="Arial"/>
          <w:b/>
          <w:bCs/>
          <w:spacing w:val="-1"/>
          <w:sz w:val="16"/>
          <w:szCs w:val="16"/>
        </w:rPr>
        <w:t>Ν</w:t>
      </w:r>
      <w:r>
        <w:rPr>
          <w:rFonts w:ascii="Arial" w:hAnsi="Arial" w:cs="Arial"/>
          <w:b/>
          <w:bCs/>
          <w:spacing w:val="1"/>
          <w:sz w:val="16"/>
          <w:szCs w:val="16"/>
        </w:rPr>
        <w:t>.</w:t>
      </w:r>
      <w:r>
        <w:rPr>
          <w:rFonts w:ascii="Arial" w:hAnsi="Arial" w:cs="Arial"/>
          <w:b/>
          <w:bCs/>
          <w:spacing w:val="-1"/>
          <w:sz w:val="16"/>
          <w:szCs w:val="16"/>
        </w:rPr>
        <w:t>1599</w:t>
      </w:r>
      <w:r>
        <w:rPr>
          <w:rFonts w:ascii="Arial" w:hAnsi="Arial" w:cs="Arial"/>
          <w:b/>
          <w:bCs/>
          <w:spacing w:val="1"/>
          <w:sz w:val="16"/>
          <w:szCs w:val="16"/>
        </w:rPr>
        <w:t>/</w:t>
      </w:r>
      <w:r>
        <w:rPr>
          <w:rFonts w:ascii="Arial" w:hAnsi="Arial" w:cs="Arial"/>
          <w:b/>
          <w:bCs/>
          <w:spacing w:val="-1"/>
          <w:sz w:val="16"/>
          <w:szCs w:val="16"/>
        </w:rPr>
        <w:t>1986</w:t>
      </w:r>
      <w:r>
        <w:rPr>
          <w:rFonts w:ascii="Arial" w:hAnsi="Arial" w:cs="Arial"/>
          <w:b/>
          <w:bCs/>
          <w:sz w:val="16"/>
          <w:szCs w:val="16"/>
        </w:rPr>
        <w:t>)</w:t>
      </w:r>
    </w:p>
    <w:p w14:paraId="0E8C9294" w14:textId="77777777" w:rsidR="00FC1F38" w:rsidRDefault="00FC1F38" w:rsidP="00FC1F38">
      <w:pPr>
        <w:widowControl w:val="0"/>
        <w:spacing w:line="200" w:lineRule="exact"/>
        <w:rPr>
          <w:rFonts w:ascii="Arial" w:hAnsi="Arial" w:cs="Arial"/>
        </w:rPr>
      </w:pPr>
    </w:p>
    <w:p w14:paraId="41E00265" w14:textId="77777777" w:rsidR="00FC1F38" w:rsidRDefault="00FC1F38" w:rsidP="00FC1F38">
      <w:pPr>
        <w:widowControl w:val="0"/>
        <w:spacing w:before="12" w:line="220" w:lineRule="exact"/>
        <w:rPr>
          <w:rFonts w:ascii="Arial" w:hAnsi="Arial" w:cs="Arial"/>
        </w:rPr>
      </w:pPr>
    </w:p>
    <w:p w14:paraId="769015EB" w14:textId="77777777" w:rsidR="009734D7" w:rsidRDefault="00FC1F38" w:rsidP="00FC1F38">
      <w:pPr>
        <w:widowControl w:val="0"/>
        <w:ind w:left="448" w:right="577"/>
        <w:jc w:val="center"/>
        <w:rPr>
          <w:rFonts w:asciiTheme="minorHAnsi" w:hAnsiTheme="minorHAnsi" w:cstheme="minorHAnsi"/>
          <w:spacing w:val="-4"/>
          <w:sz w:val="18"/>
          <w:szCs w:val="18"/>
        </w:rPr>
      </w:pPr>
      <w:r w:rsidRPr="00351354">
        <w:rPr>
          <w:rFonts w:asciiTheme="minorHAnsi" w:hAnsiTheme="minorHAnsi" w:cstheme="minorHAnsi"/>
          <w:sz w:val="18"/>
          <w:szCs w:val="18"/>
        </w:rPr>
        <w:t>Η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α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κ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ρ</w:t>
      </w:r>
      <w:r w:rsidRPr="00351354">
        <w:rPr>
          <w:rFonts w:asciiTheme="minorHAnsi" w:hAnsiTheme="minorHAnsi" w:cstheme="minorHAnsi"/>
          <w:sz w:val="18"/>
          <w:szCs w:val="18"/>
        </w:rPr>
        <w:t>ίβ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>ια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τ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ω</w:t>
      </w:r>
      <w:r w:rsidRPr="00351354">
        <w:rPr>
          <w:rFonts w:asciiTheme="minorHAnsi" w:hAnsiTheme="minorHAnsi" w:cstheme="minorHAnsi"/>
          <w:sz w:val="18"/>
          <w:szCs w:val="18"/>
        </w:rPr>
        <w:t>ν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σ</w:t>
      </w:r>
      <w:r w:rsidRPr="00351354">
        <w:rPr>
          <w:rFonts w:asciiTheme="minorHAnsi" w:hAnsiTheme="minorHAnsi" w:cstheme="minorHAnsi"/>
          <w:sz w:val="18"/>
          <w:szCs w:val="18"/>
        </w:rPr>
        <w:t>τ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ο</w:t>
      </w:r>
      <w:r w:rsidRPr="00351354">
        <w:rPr>
          <w:rFonts w:asciiTheme="minorHAnsi" w:hAnsiTheme="minorHAnsi" w:cstheme="minorHAnsi"/>
          <w:sz w:val="18"/>
          <w:szCs w:val="18"/>
        </w:rPr>
        <w:t>ι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χ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>ί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ω</w:t>
      </w:r>
      <w:r w:rsidRPr="00351354">
        <w:rPr>
          <w:rFonts w:asciiTheme="minorHAnsi" w:hAnsiTheme="minorHAnsi" w:cstheme="minorHAnsi"/>
          <w:sz w:val="18"/>
          <w:szCs w:val="18"/>
        </w:rPr>
        <w:t>ν</w:t>
      </w:r>
      <w:r w:rsidRPr="00351354">
        <w:rPr>
          <w:rFonts w:asciiTheme="minorHAnsi" w:hAnsiTheme="minorHAnsi" w:cstheme="minorHAnsi"/>
          <w:spacing w:val="-4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π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ο</w:t>
      </w:r>
      <w:r w:rsidRPr="00351354">
        <w:rPr>
          <w:rFonts w:asciiTheme="minorHAnsi" w:hAnsiTheme="minorHAnsi" w:cstheme="minorHAnsi"/>
          <w:sz w:val="18"/>
          <w:szCs w:val="18"/>
        </w:rPr>
        <w:t>υ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υπ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ο</w:t>
      </w:r>
      <w:r w:rsidRPr="00351354">
        <w:rPr>
          <w:rFonts w:asciiTheme="minorHAnsi" w:hAnsiTheme="minorHAnsi" w:cstheme="minorHAnsi"/>
          <w:sz w:val="18"/>
          <w:szCs w:val="18"/>
        </w:rPr>
        <w:t>β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άλλ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ο</w:t>
      </w:r>
      <w:r w:rsidRPr="00351354">
        <w:rPr>
          <w:rFonts w:asciiTheme="minorHAnsi" w:hAnsiTheme="minorHAnsi" w:cstheme="minorHAnsi"/>
          <w:sz w:val="18"/>
          <w:szCs w:val="18"/>
        </w:rPr>
        <w:t>ντ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α</w:t>
      </w:r>
      <w:r w:rsidRPr="00351354">
        <w:rPr>
          <w:rFonts w:asciiTheme="minorHAnsi" w:hAnsiTheme="minorHAnsi" w:cstheme="minorHAnsi"/>
          <w:sz w:val="18"/>
          <w:szCs w:val="18"/>
        </w:rPr>
        <w:t>ι</w:t>
      </w:r>
      <w:r w:rsidRPr="00351354">
        <w:rPr>
          <w:rFonts w:asciiTheme="minorHAnsi" w:hAnsiTheme="minorHAnsi" w:cstheme="minorHAnsi"/>
          <w:spacing w:val="-4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µε</w:t>
      </w:r>
      <w:r w:rsidRPr="00351354">
        <w:rPr>
          <w:rFonts w:asciiTheme="minorHAnsi" w:hAnsiTheme="minorHAnsi" w:cstheme="minorHAnsi"/>
          <w:spacing w:val="-5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α</w:t>
      </w:r>
      <w:r w:rsidRPr="00351354">
        <w:rPr>
          <w:rFonts w:asciiTheme="minorHAnsi" w:hAnsiTheme="minorHAnsi" w:cstheme="minorHAnsi"/>
          <w:sz w:val="18"/>
          <w:szCs w:val="18"/>
        </w:rPr>
        <w:t>υτή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 xml:space="preserve">τη 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δ</w:t>
      </w:r>
      <w:r w:rsidRPr="00351354">
        <w:rPr>
          <w:rFonts w:asciiTheme="minorHAnsi" w:hAnsiTheme="minorHAnsi" w:cstheme="minorHAnsi"/>
          <w:spacing w:val="2"/>
          <w:sz w:val="18"/>
          <w:szCs w:val="18"/>
        </w:rPr>
        <w:t>ή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λω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σ</w:t>
      </w:r>
      <w:r w:rsidRPr="00351354">
        <w:rPr>
          <w:rFonts w:asciiTheme="minorHAnsi" w:hAnsiTheme="minorHAnsi" w:cstheme="minorHAnsi"/>
          <w:sz w:val="18"/>
          <w:szCs w:val="18"/>
        </w:rPr>
        <w:t>η</w:t>
      </w:r>
      <w:r w:rsidRPr="00351354">
        <w:rPr>
          <w:rFonts w:asciiTheme="minorHAnsi" w:hAnsiTheme="minorHAnsi" w:cstheme="minorHAnsi"/>
          <w:spacing w:val="-3"/>
          <w:sz w:val="18"/>
          <w:szCs w:val="18"/>
        </w:rPr>
        <w:t xml:space="preserve"> μπορεί</w:t>
      </w:r>
      <w:r w:rsidRPr="00351354">
        <w:rPr>
          <w:rFonts w:asciiTheme="minorHAnsi" w:hAnsiTheme="minorHAnsi" w:cstheme="minorHAnsi"/>
          <w:spacing w:val="-10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να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λ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>γ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χ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>θ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>ί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µε</w:t>
      </w:r>
      <w:r w:rsidRPr="00351354">
        <w:rPr>
          <w:rFonts w:asciiTheme="minorHAnsi" w:hAnsiTheme="minorHAnsi" w:cstheme="minorHAnsi"/>
          <w:spacing w:val="-5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β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άσ</w:t>
      </w:r>
      <w:r w:rsidRPr="00351354">
        <w:rPr>
          <w:rFonts w:asciiTheme="minorHAnsi" w:hAnsiTheme="minorHAnsi" w:cstheme="minorHAnsi"/>
          <w:sz w:val="18"/>
          <w:szCs w:val="18"/>
        </w:rPr>
        <w:t>η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το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αρχ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 xml:space="preserve">ίο 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άλλω</w:t>
      </w:r>
      <w:r w:rsidRPr="00351354">
        <w:rPr>
          <w:rFonts w:asciiTheme="minorHAnsi" w:hAnsiTheme="minorHAnsi" w:cstheme="minorHAnsi"/>
          <w:sz w:val="18"/>
          <w:szCs w:val="18"/>
        </w:rPr>
        <w:t>ν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υπη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ρ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σ</w:t>
      </w:r>
      <w:r w:rsidRPr="00351354">
        <w:rPr>
          <w:rFonts w:asciiTheme="minorHAnsi" w:hAnsiTheme="minorHAnsi" w:cstheme="minorHAnsi"/>
          <w:sz w:val="18"/>
          <w:szCs w:val="18"/>
        </w:rPr>
        <w:t>ι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ώ</w:t>
      </w:r>
      <w:r w:rsidRPr="00351354">
        <w:rPr>
          <w:rFonts w:asciiTheme="minorHAnsi" w:hAnsiTheme="minorHAnsi" w:cstheme="minorHAnsi"/>
          <w:sz w:val="18"/>
          <w:szCs w:val="18"/>
        </w:rPr>
        <w:t>ν</w:t>
      </w:r>
      <w:r w:rsidRPr="00351354">
        <w:rPr>
          <w:rFonts w:asciiTheme="minorHAnsi" w:hAnsiTheme="minorHAnsi" w:cstheme="minorHAnsi"/>
          <w:spacing w:val="-4"/>
          <w:sz w:val="18"/>
          <w:szCs w:val="18"/>
        </w:rPr>
        <w:t xml:space="preserve"> </w:t>
      </w:r>
    </w:p>
    <w:p w14:paraId="3390D6C5" w14:textId="46892488" w:rsidR="00FC1F38" w:rsidRPr="00351354" w:rsidRDefault="00FC1F38" w:rsidP="009734D7">
      <w:pPr>
        <w:widowControl w:val="0"/>
        <w:ind w:left="448" w:right="577"/>
        <w:jc w:val="center"/>
        <w:rPr>
          <w:rFonts w:asciiTheme="minorHAnsi" w:hAnsiTheme="minorHAnsi" w:cstheme="minorHAnsi"/>
          <w:sz w:val="18"/>
          <w:szCs w:val="18"/>
        </w:rPr>
      </w:pPr>
      <w:r w:rsidRPr="00351354">
        <w:rPr>
          <w:rFonts w:asciiTheme="minorHAnsi" w:hAnsiTheme="minorHAnsi" w:cstheme="minorHAnsi"/>
          <w:sz w:val="18"/>
          <w:szCs w:val="18"/>
        </w:rPr>
        <w:t>(</w:t>
      </w:r>
      <w:r w:rsidRPr="00351354">
        <w:rPr>
          <w:rFonts w:asciiTheme="minorHAnsi" w:hAnsiTheme="minorHAnsi" w:cstheme="minorHAnsi"/>
          <w:spacing w:val="2"/>
          <w:sz w:val="18"/>
          <w:szCs w:val="18"/>
        </w:rPr>
        <w:t>ά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ρ</w:t>
      </w:r>
      <w:r w:rsidRPr="00351354">
        <w:rPr>
          <w:rFonts w:asciiTheme="minorHAnsi" w:hAnsiTheme="minorHAnsi" w:cstheme="minorHAnsi"/>
          <w:sz w:val="18"/>
          <w:szCs w:val="18"/>
        </w:rPr>
        <w:t>θ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ρ</w:t>
      </w:r>
      <w:r w:rsidRPr="00351354">
        <w:rPr>
          <w:rFonts w:asciiTheme="minorHAnsi" w:hAnsiTheme="minorHAnsi" w:cstheme="minorHAnsi"/>
          <w:sz w:val="18"/>
          <w:szCs w:val="18"/>
        </w:rPr>
        <w:t>ο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8</w:t>
      </w:r>
      <w:r w:rsidRPr="00351354">
        <w:rPr>
          <w:rFonts w:asciiTheme="minorHAnsi" w:hAnsiTheme="minorHAnsi" w:cstheme="minorHAnsi"/>
          <w:w w:val="99"/>
          <w:sz w:val="18"/>
          <w:szCs w:val="18"/>
        </w:rPr>
        <w:t>,</w:t>
      </w:r>
      <w:r w:rsidR="009734D7">
        <w:rPr>
          <w:rFonts w:asciiTheme="minorHAnsi" w:hAnsiTheme="minorHAnsi" w:cstheme="minorHAnsi"/>
          <w:w w:val="99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π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αρ</w:t>
      </w:r>
      <w:r w:rsidRPr="00351354">
        <w:rPr>
          <w:rFonts w:asciiTheme="minorHAnsi" w:hAnsiTheme="minorHAnsi" w:cstheme="minorHAnsi"/>
          <w:sz w:val="18"/>
          <w:szCs w:val="18"/>
        </w:rPr>
        <w:t>. 4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Ν.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-1"/>
          <w:w w:val="99"/>
          <w:sz w:val="18"/>
          <w:szCs w:val="18"/>
        </w:rPr>
        <w:t>1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5</w:t>
      </w:r>
      <w:r w:rsidRPr="00351354">
        <w:rPr>
          <w:rFonts w:asciiTheme="minorHAnsi" w:hAnsiTheme="minorHAnsi" w:cstheme="minorHAnsi"/>
          <w:spacing w:val="-1"/>
          <w:w w:val="99"/>
          <w:sz w:val="18"/>
          <w:szCs w:val="18"/>
        </w:rPr>
        <w:t>9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9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>/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1</w:t>
      </w:r>
      <w:r w:rsidRPr="00351354">
        <w:rPr>
          <w:rFonts w:asciiTheme="minorHAnsi" w:hAnsiTheme="minorHAnsi" w:cstheme="minorHAnsi"/>
          <w:spacing w:val="-1"/>
          <w:w w:val="99"/>
          <w:sz w:val="18"/>
          <w:szCs w:val="18"/>
        </w:rPr>
        <w:t>9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86</w:t>
      </w:r>
      <w:r w:rsidRPr="00351354">
        <w:rPr>
          <w:rFonts w:asciiTheme="minorHAnsi" w:hAnsiTheme="minorHAnsi" w:cstheme="minorHAnsi"/>
          <w:w w:val="99"/>
          <w:sz w:val="18"/>
          <w:szCs w:val="18"/>
        </w:rPr>
        <w:t>)</w:t>
      </w:r>
    </w:p>
    <w:p w14:paraId="568C1277" w14:textId="77777777" w:rsidR="00FC1F38" w:rsidRDefault="00FC1F38" w:rsidP="00FC1F38">
      <w:pPr>
        <w:widowControl w:val="0"/>
        <w:spacing w:line="200" w:lineRule="exact"/>
      </w:pPr>
    </w:p>
    <w:p w14:paraId="56AD4355" w14:textId="77777777" w:rsidR="00FC1F38" w:rsidRDefault="00FC1F38" w:rsidP="00FC1F38">
      <w:pPr>
        <w:widowControl w:val="0"/>
        <w:spacing w:before="19" w:line="220" w:lineRule="exact"/>
      </w:pPr>
    </w:p>
    <w:tbl>
      <w:tblPr>
        <w:tblW w:w="10341" w:type="dxa"/>
        <w:tblInd w:w="118" w:type="dxa"/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1365"/>
        <w:gridCol w:w="327"/>
        <w:gridCol w:w="1446"/>
        <w:gridCol w:w="425"/>
        <w:gridCol w:w="510"/>
        <w:gridCol w:w="705"/>
        <w:gridCol w:w="332"/>
        <w:gridCol w:w="12"/>
        <w:gridCol w:w="1040"/>
        <w:gridCol w:w="1076"/>
        <w:gridCol w:w="720"/>
        <w:gridCol w:w="540"/>
        <w:gridCol w:w="540"/>
        <w:gridCol w:w="1303"/>
      </w:tblGrid>
      <w:tr w:rsidR="00FC1F38" w:rsidRPr="00351354" w14:paraId="7D0965F1" w14:textId="77777777" w:rsidTr="0042645D">
        <w:trPr>
          <w:trHeight w:hRule="exact" w:val="480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D077E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Ρ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Σ</w:t>
            </w:r>
            <w:r w:rsidRPr="00351354">
              <w:rPr>
                <w:rFonts w:asciiTheme="minorHAnsi" w:hAnsiTheme="minorHAnsi" w:cstheme="minorHAnsi"/>
                <w:position w:val="10"/>
                <w:sz w:val="22"/>
                <w:szCs w:val="22"/>
              </w:rPr>
              <w:t>(1)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89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55107" w14:textId="77777777" w:rsidR="00FC1F38" w:rsidRPr="00351354" w:rsidRDefault="00FC1F38" w:rsidP="0042645D">
            <w:pPr>
              <w:widowControl w:val="0"/>
              <w:spacing w:before="5" w:line="10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1D254BC" w14:textId="78B5A4EA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ΔΗΜΟ </w:t>
            </w:r>
            <w:r w:rsidR="003847F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ΙΩΑΝΝΙΤΩΝ</w:t>
            </w:r>
          </w:p>
        </w:tc>
      </w:tr>
      <w:tr w:rsidR="00FC1F38" w:rsidRPr="00351354" w14:paraId="3146E7BD" w14:textId="77777777" w:rsidTr="00AA68B6">
        <w:trPr>
          <w:trHeight w:hRule="exact"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8D0DA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Η</w:t>
            </w:r>
            <w:r w:rsidRPr="00351354">
              <w:rPr>
                <w:rFonts w:asciiTheme="minorHAnsi" w:hAnsiTheme="minorHAnsi" w:cstheme="minorHAnsi"/>
                <w:spacing w:val="2"/>
                <w:sz w:val="22"/>
                <w:szCs w:val="22"/>
              </w:rPr>
              <w:t xml:space="preserve"> </w:t>
            </w:r>
            <w:proofErr w:type="spellStart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α</w:t>
            </w:r>
            <w:proofErr w:type="spellEnd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37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1272B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86CB9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ών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υµ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ο</w:t>
            </w:r>
            <w:proofErr w:type="spellEnd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41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FAF59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4BC64E69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5018D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α</w:t>
            </w:r>
            <w:proofErr w:type="spellEnd"/>
            <w:r w:rsidRPr="00351354">
              <w:rPr>
                <w:rFonts w:asciiTheme="minorHAnsi" w:hAnsiTheme="minorHAnsi" w:cstheme="minorHAnsi"/>
                <w:spacing w:val="4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ι</w:t>
            </w:r>
            <w:r w:rsidRPr="00351354">
              <w:rPr>
                <w:rFonts w:asciiTheme="minorHAnsi" w:hAnsiTheme="minorHAnsi" w:cstheme="minorHAnsi"/>
                <w:spacing w:val="3"/>
                <w:sz w:val="22"/>
                <w:szCs w:val="22"/>
              </w:rPr>
              <w:t xml:space="preserve"> </w:t>
            </w:r>
            <w:proofErr w:type="spellStart"/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ώνυ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ο</w:t>
            </w:r>
            <w:proofErr w:type="spellEnd"/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έ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ρ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720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92110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0FBA22EC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AE5B1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α</w:t>
            </w:r>
            <w:proofErr w:type="spellEnd"/>
            <w:r w:rsidRPr="00351354">
              <w:rPr>
                <w:rFonts w:asciiTheme="minorHAnsi" w:hAnsiTheme="minorHAnsi" w:cstheme="minorHAnsi"/>
                <w:spacing w:val="4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ι</w:t>
            </w:r>
            <w:r w:rsidRPr="00351354">
              <w:rPr>
                <w:rFonts w:asciiTheme="minorHAnsi" w:hAnsiTheme="minorHAnsi" w:cstheme="minorHAnsi"/>
                <w:spacing w:val="3"/>
                <w:sz w:val="22"/>
                <w:szCs w:val="22"/>
              </w:rPr>
              <w:t xml:space="preserve"> </w:t>
            </w:r>
            <w:proofErr w:type="spellStart"/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ώνυ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ο</w:t>
            </w:r>
            <w:proofErr w:type="spellEnd"/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Μ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ητ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έρ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720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A7F15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2C6F893D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A667D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ερ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ην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ί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α</w:t>
            </w:r>
            <w:proofErr w:type="spellEnd"/>
            <w:r w:rsidRPr="00351354">
              <w:rPr>
                <w:rFonts w:asciiTheme="minorHAnsi" w:hAnsiTheme="minorHAnsi" w:cstheme="minorHAnsi"/>
                <w:spacing w:val="4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γ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έ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ννησης</w:t>
            </w:r>
            <w:r w:rsidRPr="00351354">
              <w:rPr>
                <w:rFonts w:asciiTheme="minorHAnsi" w:hAnsiTheme="minorHAnsi" w:cstheme="minorHAnsi"/>
                <w:position w:val="8"/>
                <w:sz w:val="22"/>
                <w:szCs w:val="22"/>
              </w:rPr>
              <w:t>(</w:t>
            </w:r>
            <w:r w:rsidRPr="00351354">
              <w:rPr>
                <w:rFonts w:asciiTheme="minorHAnsi" w:hAnsiTheme="minorHAnsi" w:cstheme="minorHAnsi"/>
                <w:spacing w:val="-1"/>
                <w:position w:val="8"/>
                <w:sz w:val="22"/>
                <w:szCs w:val="22"/>
              </w:rPr>
              <w:t>2</w:t>
            </w:r>
            <w:r w:rsidRPr="00351354">
              <w:rPr>
                <w:rFonts w:asciiTheme="minorHAnsi" w:hAnsiTheme="minorHAnsi" w:cstheme="minorHAnsi"/>
                <w:position w:val="8"/>
                <w:sz w:val="22"/>
                <w:szCs w:val="22"/>
              </w:rPr>
              <w:t>)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720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9AB070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5F22B718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F0A6C0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Γέ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ννησης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720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9F96E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00C78466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6EE28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ρι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θ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ς</w:t>
            </w:r>
            <w:proofErr w:type="spellEnd"/>
            <w:r w:rsidRPr="00351354">
              <w:rPr>
                <w:rFonts w:asciiTheme="minorHAnsi" w:hAnsiTheme="minorHAnsi" w:cstheme="minorHAnsi"/>
                <w:spacing w:val="2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∆</w:t>
            </w:r>
            <w:proofErr w:type="spellStart"/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λ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ί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υ</w:t>
            </w:r>
            <w:proofErr w:type="spellEnd"/>
            <w:r w:rsidRPr="00351354">
              <w:rPr>
                <w:rFonts w:asciiTheme="minorHAnsi" w:hAnsiTheme="minorHAnsi" w:cstheme="minorHAnsi"/>
                <w:spacing w:val="13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υ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τότητ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B5796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DBF447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λ</w:t>
            </w:r>
            <w:proofErr w:type="spellEnd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41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71903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647CBF73" w14:textId="77777777" w:rsidTr="00AA68B6">
        <w:trPr>
          <w:trHeight w:val="454"/>
        </w:trPr>
        <w:tc>
          <w:tcPr>
            <w:tcW w:w="1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EFDB9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Κα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το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ι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ί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2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84C52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24A7E9" w14:textId="77777777" w:rsidR="00FC1F38" w:rsidRPr="00351354" w:rsidRDefault="00FC1F38" w:rsidP="0042645D">
            <w:pPr>
              <w:widowControl w:val="0"/>
              <w:ind w:left="100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δός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24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A7718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7D891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ρι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θ</w:t>
            </w:r>
            <w:proofErr w:type="spellEnd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C0E77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53B244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A95AD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2C9B0527" w14:textId="77777777" w:rsidTr="0042645D">
        <w:trPr>
          <w:trHeight w:hRule="exact" w:val="713"/>
        </w:trPr>
        <w:tc>
          <w:tcPr>
            <w:tcW w:w="3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9820F" w14:textId="77777777" w:rsidR="00FC1F38" w:rsidRPr="00351354" w:rsidRDefault="00FC1F38" w:rsidP="0042645D">
            <w:pPr>
              <w:widowControl w:val="0"/>
              <w:spacing w:line="179" w:lineRule="exact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∆/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νσ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η</w:t>
            </w:r>
            <w:r w:rsidRPr="00351354">
              <w:rPr>
                <w:rFonts w:asciiTheme="minorHAnsi" w:hAnsiTheme="minorHAnsi" w:cstheme="minorHAnsi"/>
                <w:spacing w:val="14"/>
                <w:sz w:val="22"/>
                <w:szCs w:val="22"/>
              </w:rPr>
              <w:t xml:space="preserve"> </w:t>
            </w:r>
            <w:proofErr w:type="spellStart"/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Ηλ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ρ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.Τ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χ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υ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δ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ρ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εί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υ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(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-</w:t>
            </w:r>
            <w:r w:rsidRPr="00351354">
              <w:rPr>
                <w:rFonts w:asciiTheme="minorHAnsi" w:hAnsiTheme="minorHAnsi" w:cstheme="minorHAnsi"/>
                <w:spacing w:val="3"/>
                <w:sz w:val="22"/>
                <w:szCs w:val="22"/>
              </w:rPr>
              <w:t>m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a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il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)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677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F46C6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221804F" w14:textId="77777777" w:rsidR="00FC1F38" w:rsidRDefault="00FC1F38" w:rsidP="00FC1F38">
      <w:pPr>
        <w:widowControl w:val="0"/>
        <w:spacing w:line="200" w:lineRule="exact"/>
      </w:pPr>
    </w:p>
    <w:p w14:paraId="6A443A0D" w14:textId="77777777" w:rsidR="00FC1F38" w:rsidRDefault="00FC1F38" w:rsidP="00FC1F38">
      <w:pPr>
        <w:widowControl w:val="0"/>
        <w:spacing w:before="42"/>
        <w:ind w:left="142"/>
        <w:rPr>
          <w:rFonts w:asciiTheme="minorHAnsi" w:hAnsiTheme="minorHAnsi" w:cstheme="minorHAnsi"/>
          <w:sz w:val="22"/>
          <w:szCs w:val="22"/>
        </w:rPr>
      </w:pPr>
      <w:r w:rsidRPr="00351354">
        <w:rPr>
          <w:rFonts w:asciiTheme="minorHAnsi" w:hAnsiTheme="minorHAnsi" w:cstheme="minorHAnsi"/>
          <w:spacing w:val="-1"/>
          <w:sz w:val="22"/>
          <w:szCs w:val="22"/>
        </w:rPr>
        <w:t>Μ</w:t>
      </w:r>
      <w:r w:rsidRPr="00351354">
        <w:rPr>
          <w:rFonts w:asciiTheme="minorHAnsi" w:hAnsiTheme="minorHAnsi" w:cstheme="minorHAnsi"/>
          <w:sz w:val="22"/>
          <w:szCs w:val="22"/>
        </w:rPr>
        <w:t>ε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ατομική</w:t>
      </w:r>
      <w:r w:rsidRPr="00351354">
        <w:rPr>
          <w:rFonts w:asciiTheme="minorHAnsi" w:hAnsiTheme="minorHAnsi" w:cstheme="minorHAnsi"/>
          <w:sz w:val="22"/>
          <w:szCs w:val="22"/>
        </w:rPr>
        <w:t xml:space="preserve"> µ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ε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θ</w:t>
      </w:r>
      <w:r w:rsidRPr="00351354">
        <w:rPr>
          <w:rFonts w:asciiTheme="minorHAnsi" w:hAnsiTheme="minorHAnsi" w:cstheme="minorHAnsi"/>
          <w:sz w:val="22"/>
          <w:szCs w:val="22"/>
        </w:rPr>
        <w:t>ύ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z w:val="22"/>
          <w:szCs w:val="22"/>
        </w:rPr>
        <w:t>η</w:t>
      </w:r>
      <w:r w:rsidRPr="00351354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κ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z w:val="22"/>
          <w:szCs w:val="22"/>
        </w:rPr>
        <w:t>ι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γ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ωρί</w:t>
      </w:r>
      <w:r w:rsidRPr="00351354">
        <w:rPr>
          <w:rFonts w:asciiTheme="minorHAnsi" w:hAnsiTheme="minorHAnsi" w:cstheme="minorHAnsi"/>
          <w:sz w:val="22"/>
          <w:szCs w:val="22"/>
        </w:rPr>
        <w:t>ζ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ο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z w:val="22"/>
          <w:szCs w:val="22"/>
        </w:rPr>
        <w:t xml:space="preserve">ς 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ι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κ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ρ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ώ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σε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ι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position w:val="9"/>
          <w:sz w:val="22"/>
          <w:szCs w:val="22"/>
        </w:rPr>
        <w:t>(3)</w:t>
      </w:r>
      <w:r w:rsidRPr="00351354">
        <w:rPr>
          <w:rFonts w:asciiTheme="minorHAnsi" w:hAnsiTheme="minorHAnsi" w:cstheme="minorHAnsi"/>
          <w:sz w:val="22"/>
          <w:szCs w:val="22"/>
        </w:rPr>
        <w:t>,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π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προ</w:t>
      </w:r>
      <w:r w:rsidRPr="00351354">
        <w:rPr>
          <w:rFonts w:asciiTheme="minorHAnsi" w:hAnsiTheme="minorHAnsi" w:cstheme="minorHAnsi"/>
          <w:sz w:val="22"/>
          <w:szCs w:val="22"/>
        </w:rPr>
        <w:t>β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λ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έ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πο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z w:val="22"/>
          <w:szCs w:val="22"/>
        </w:rPr>
        <w:t>ι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 xml:space="preserve"> α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π</w:t>
      </w:r>
      <w:r w:rsidRPr="00351354">
        <w:rPr>
          <w:rFonts w:asciiTheme="minorHAnsi" w:hAnsiTheme="minorHAnsi" w:cstheme="minorHAnsi"/>
          <w:sz w:val="22"/>
          <w:szCs w:val="22"/>
        </w:rPr>
        <w:t>ό</w:t>
      </w:r>
      <w:r w:rsidRPr="00351354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τη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 xml:space="preserve"> δι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-3"/>
          <w:sz w:val="22"/>
          <w:szCs w:val="22"/>
        </w:rPr>
        <w:t>ά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ξ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ε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ι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τη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π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ρ</w:t>
      </w:r>
      <w:r w:rsidRPr="00351354">
        <w:rPr>
          <w:rFonts w:asciiTheme="minorHAnsi" w:hAnsiTheme="minorHAnsi" w:cstheme="minorHAnsi"/>
          <w:sz w:val="22"/>
          <w:szCs w:val="22"/>
        </w:rPr>
        <w:t>.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 xml:space="preserve">6 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ά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ρθ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ρ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2</w:t>
      </w:r>
      <w:r w:rsidRPr="00351354">
        <w:rPr>
          <w:rFonts w:asciiTheme="minorHAnsi" w:hAnsiTheme="minorHAnsi" w:cstheme="minorHAnsi"/>
          <w:sz w:val="22"/>
          <w:szCs w:val="22"/>
        </w:rPr>
        <w:t>2</w:t>
      </w:r>
      <w:r w:rsidRPr="003513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 xml:space="preserve">Ν.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1599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/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19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8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6</w:t>
      </w:r>
      <w:r w:rsidRPr="00351354">
        <w:rPr>
          <w:rFonts w:asciiTheme="minorHAnsi" w:hAnsiTheme="minorHAnsi" w:cstheme="minorHAnsi"/>
          <w:sz w:val="22"/>
          <w:szCs w:val="22"/>
        </w:rPr>
        <w:t>,</w:t>
      </w:r>
      <w:r w:rsidRPr="003513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δ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η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λώ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z w:val="22"/>
          <w:szCs w:val="22"/>
        </w:rPr>
        <w:t>ω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 xml:space="preserve"> ότ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ι</w:t>
      </w:r>
      <w:r w:rsidRPr="00351354">
        <w:rPr>
          <w:rFonts w:asciiTheme="minorHAnsi" w:hAnsiTheme="minorHAnsi" w:cstheme="minorHAnsi"/>
          <w:sz w:val="22"/>
          <w:szCs w:val="22"/>
        </w:rPr>
        <w:t>:</w:t>
      </w:r>
    </w:p>
    <w:p w14:paraId="0A3DC800" w14:textId="77777777" w:rsidR="003847FA" w:rsidRPr="00351354" w:rsidRDefault="003847FA" w:rsidP="00FC1F38">
      <w:pPr>
        <w:widowControl w:val="0"/>
        <w:spacing w:before="42"/>
        <w:ind w:left="142"/>
        <w:rPr>
          <w:rFonts w:asciiTheme="minorHAnsi" w:hAnsiTheme="minorHAnsi" w:cstheme="minorHAnsi"/>
          <w:sz w:val="22"/>
          <w:szCs w:val="22"/>
        </w:rPr>
      </w:pPr>
    </w:p>
    <w:p w14:paraId="586CF543" w14:textId="5737E93E" w:rsidR="003847FA" w:rsidRPr="003847FA" w:rsidRDefault="003847FA" w:rsidP="00FA66F1">
      <w:pPr>
        <w:pStyle w:val="a7"/>
        <w:widowControl w:val="0"/>
        <w:numPr>
          <w:ilvl w:val="0"/>
          <w:numId w:val="5"/>
        </w:numPr>
        <w:spacing w:before="2" w:line="360" w:lineRule="auto"/>
        <w:ind w:right="378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z w:val="24"/>
          <w:szCs w:val="24"/>
        </w:rPr>
        <w:t xml:space="preserve">Αποδέχομαι τις τιμές και τους όρους της πρόσκλησης εκδήλωσης ενδιαφέροντος, όπως εγκρίθηκε με την </w:t>
      </w:r>
      <w:r w:rsidR="00FA66F1" w:rsidRPr="00FA66F1">
        <w:rPr>
          <w:rFonts w:asciiTheme="minorHAnsi" w:hAnsiTheme="minorHAnsi" w:cstheme="minorHAnsi"/>
          <w:sz w:val="24"/>
          <w:szCs w:val="24"/>
        </w:rPr>
        <w:t xml:space="preserve">1278/2025 (ΑΔΑ: ΨΧΝΦΩΕΩ-ΝΓ0) </w:t>
      </w:r>
      <w:r w:rsidR="009806EE" w:rsidRPr="009806EE">
        <w:rPr>
          <w:rFonts w:asciiTheme="minorHAnsi" w:hAnsiTheme="minorHAnsi" w:cstheme="minorHAnsi"/>
          <w:sz w:val="24"/>
          <w:szCs w:val="24"/>
        </w:rPr>
        <w:t xml:space="preserve"> Απόφαση της Δημοτικής Επιτροπής του Δήμου Ιωαννιτών</w:t>
      </w:r>
      <w:r w:rsidR="00FA66F1">
        <w:rPr>
          <w:rFonts w:asciiTheme="minorHAnsi" w:hAnsiTheme="minorHAnsi" w:cstheme="minorHAnsi"/>
          <w:sz w:val="24"/>
          <w:szCs w:val="24"/>
        </w:rPr>
        <w:t>.</w:t>
      </w:r>
    </w:p>
    <w:p w14:paraId="6E94864B" w14:textId="445267E5" w:rsidR="00FC1F38" w:rsidRPr="003847FA" w:rsidRDefault="00FC1F38" w:rsidP="003847FA">
      <w:pPr>
        <w:pStyle w:val="a7"/>
        <w:widowControl w:val="0"/>
        <w:numPr>
          <w:ilvl w:val="0"/>
          <w:numId w:val="5"/>
        </w:numPr>
        <w:spacing w:before="2" w:line="360" w:lineRule="auto"/>
        <w:ind w:right="378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z w:val="24"/>
          <w:szCs w:val="24"/>
        </w:rPr>
        <w:t>Είμαι νόμιμος κάτοχος</w:t>
      </w:r>
      <w:r w:rsidR="003847FA" w:rsidRPr="003847FA">
        <w:rPr>
          <w:rFonts w:asciiTheme="minorHAnsi" w:hAnsiTheme="minorHAnsi" w:cstheme="minorHAnsi"/>
          <w:sz w:val="24"/>
          <w:szCs w:val="24"/>
        </w:rPr>
        <w:t xml:space="preserve"> και έχω την αποκλειστική χρήση</w:t>
      </w:r>
      <w:r w:rsidRPr="003847FA">
        <w:rPr>
          <w:rFonts w:asciiTheme="minorHAnsi" w:hAnsiTheme="minorHAnsi" w:cstheme="minorHAnsi"/>
          <w:sz w:val="24"/>
          <w:szCs w:val="24"/>
        </w:rPr>
        <w:t xml:space="preserve"> των μηχανημάτων έργου και των οχημάτων µε τα οποία επιθυμώ να ενταχθώ στο </w:t>
      </w:r>
      <w:r w:rsidR="003847FA" w:rsidRPr="003847FA">
        <w:rPr>
          <w:rFonts w:asciiTheme="minorHAnsi" w:hAnsiTheme="minorHAnsi" w:cstheme="minorHAnsi"/>
          <w:sz w:val="24"/>
          <w:szCs w:val="24"/>
        </w:rPr>
        <w:t xml:space="preserve">Ιδιοκτητών Οχημάτων – Μηχανημάτων (εταιρειών- φυσικών προσώπων) για την αντιμετώπιση εκτάκτων αναγκών </w:t>
      </w:r>
      <w:r w:rsidR="000640CB" w:rsidRPr="003847FA">
        <w:rPr>
          <w:rFonts w:asciiTheme="minorHAnsi" w:hAnsiTheme="minorHAnsi" w:cstheme="minorHAnsi"/>
          <w:sz w:val="24"/>
          <w:szCs w:val="24"/>
        </w:rPr>
        <w:t xml:space="preserve">από φυσικές, τεχνολογικές και άλλες καταστροφές στο Δήμο </w:t>
      </w:r>
      <w:r w:rsidR="003847FA" w:rsidRPr="003847FA">
        <w:rPr>
          <w:rFonts w:asciiTheme="minorHAnsi" w:hAnsiTheme="minorHAnsi" w:cstheme="minorHAnsi"/>
          <w:sz w:val="24"/>
          <w:szCs w:val="24"/>
        </w:rPr>
        <w:t>Ιωαννιτών</w:t>
      </w:r>
      <w:r w:rsidR="000640CB" w:rsidRPr="003847FA">
        <w:rPr>
          <w:rFonts w:asciiTheme="minorHAnsi" w:hAnsiTheme="minorHAnsi" w:cstheme="minorHAnsi"/>
          <w:sz w:val="24"/>
          <w:szCs w:val="24"/>
        </w:rPr>
        <w:t xml:space="preserve"> για τ</w:t>
      </w:r>
      <w:r w:rsidR="003847FA" w:rsidRPr="003847FA">
        <w:rPr>
          <w:rFonts w:asciiTheme="minorHAnsi" w:hAnsiTheme="minorHAnsi" w:cstheme="minorHAnsi"/>
          <w:sz w:val="24"/>
          <w:szCs w:val="24"/>
        </w:rPr>
        <w:t>ο</w:t>
      </w:r>
      <w:r w:rsidR="000640CB" w:rsidRPr="003847FA">
        <w:rPr>
          <w:rFonts w:asciiTheme="minorHAnsi" w:hAnsiTheme="minorHAnsi" w:cstheme="minorHAnsi"/>
          <w:sz w:val="24"/>
          <w:szCs w:val="24"/>
        </w:rPr>
        <w:t xml:space="preserve"> έτ</w:t>
      </w:r>
      <w:r w:rsidR="003847FA" w:rsidRPr="003847FA">
        <w:rPr>
          <w:rFonts w:asciiTheme="minorHAnsi" w:hAnsiTheme="minorHAnsi" w:cstheme="minorHAnsi"/>
          <w:sz w:val="24"/>
          <w:szCs w:val="24"/>
        </w:rPr>
        <w:t>ος</w:t>
      </w:r>
      <w:r w:rsidR="000640CB" w:rsidRPr="003847FA">
        <w:rPr>
          <w:rFonts w:asciiTheme="minorHAnsi" w:hAnsiTheme="minorHAnsi" w:cstheme="minorHAnsi"/>
          <w:sz w:val="24"/>
          <w:szCs w:val="24"/>
        </w:rPr>
        <w:t xml:space="preserve"> 202</w:t>
      </w:r>
      <w:r w:rsidR="00FA66F1">
        <w:rPr>
          <w:rFonts w:asciiTheme="minorHAnsi" w:hAnsiTheme="minorHAnsi" w:cstheme="minorHAnsi"/>
          <w:sz w:val="24"/>
          <w:szCs w:val="24"/>
        </w:rPr>
        <w:t>6</w:t>
      </w:r>
      <w:bookmarkStart w:id="0" w:name="_GoBack"/>
      <w:bookmarkEnd w:id="0"/>
      <w:r w:rsidRPr="003847FA">
        <w:rPr>
          <w:rFonts w:asciiTheme="minorHAnsi" w:hAnsiTheme="minorHAnsi" w:cstheme="minorHAnsi"/>
          <w:sz w:val="24"/>
          <w:szCs w:val="24"/>
        </w:rPr>
        <w:t xml:space="preserve"> και τα οποία θα διαθέσω όποτε μου ζητηθεί.</w:t>
      </w:r>
    </w:p>
    <w:p w14:paraId="52F0CADB" w14:textId="0A88D2A8" w:rsidR="00FC1F38" w:rsidRPr="003847FA" w:rsidRDefault="00FC1F38" w:rsidP="003847FA">
      <w:pPr>
        <w:pStyle w:val="a7"/>
        <w:widowControl w:val="0"/>
        <w:numPr>
          <w:ilvl w:val="0"/>
          <w:numId w:val="5"/>
        </w:numPr>
        <w:spacing w:before="2" w:line="360" w:lineRule="auto"/>
        <w:ind w:right="378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z w:val="24"/>
          <w:szCs w:val="24"/>
        </w:rPr>
        <w:t xml:space="preserve">Κατέχω όλα τα νομιμοποιητικά έγγραφα των </w:t>
      </w:r>
      <w:r w:rsidR="003847FA" w:rsidRPr="003847FA">
        <w:rPr>
          <w:rFonts w:asciiTheme="minorHAnsi" w:hAnsiTheme="minorHAnsi" w:cstheme="minorHAnsi"/>
          <w:sz w:val="24"/>
          <w:szCs w:val="24"/>
        </w:rPr>
        <w:t xml:space="preserve">οχημάτων και μηχανημάτων που κατέχω, </w:t>
      </w:r>
      <w:r w:rsidRPr="003847FA">
        <w:rPr>
          <w:rFonts w:asciiTheme="minorHAnsi" w:hAnsiTheme="minorHAnsi" w:cstheme="minorHAnsi"/>
          <w:sz w:val="24"/>
          <w:szCs w:val="24"/>
        </w:rPr>
        <w:t xml:space="preserve">τα οποία προσκομίζω </w:t>
      </w:r>
      <w:r w:rsidR="00AC5D2A" w:rsidRPr="003847FA">
        <w:rPr>
          <w:rFonts w:asciiTheme="minorHAnsi" w:hAnsiTheme="minorHAnsi" w:cstheme="minorHAnsi"/>
          <w:sz w:val="24"/>
          <w:szCs w:val="24"/>
        </w:rPr>
        <w:t>ως συνημμένα</w:t>
      </w:r>
      <w:r w:rsidR="003847FA" w:rsidRPr="003847FA">
        <w:rPr>
          <w:rFonts w:asciiTheme="minorHAnsi" w:hAnsiTheme="minorHAnsi" w:cstheme="minorHAnsi"/>
          <w:sz w:val="24"/>
          <w:szCs w:val="24"/>
        </w:rPr>
        <w:t>.</w:t>
      </w:r>
    </w:p>
    <w:p w14:paraId="0E63DAC6" w14:textId="5FD68412" w:rsidR="003847FA" w:rsidRDefault="003847FA" w:rsidP="003847FA">
      <w:pPr>
        <w:pStyle w:val="a7"/>
        <w:widowControl w:val="0"/>
        <w:numPr>
          <w:ilvl w:val="0"/>
          <w:numId w:val="5"/>
        </w:numPr>
        <w:spacing w:before="2" w:line="360" w:lineRule="auto"/>
        <w:ind w:right="378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z w:val="24"/>
          <w:szCs w:val="24"/>
        </w:rPr>
        <w:t>Για το σκοπό αυτό ορίζω εκπρόσωπο τον ………………………………………………………………………………………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z w:val="24"/>
          <w:szCs w:val="24"/>
        </w:rPr>
        <w:t>με  τηλέφωνο επικοινωνίας …………….……………………………....…………..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z w:val="24"/>
          <w:szCs w:val="24"/>
        </w:rPr>
        <w:t>διαθέσιμο καθ΄ όλη τη διάρκεια του 24ώρου για τη λήψη εντολής από την Πολιτική Προστασία του Δήμου Ιωαννιτών.</w:t>
      </w:r>
    </w:p>
    <w:p w14:paraId="66D211BD" w14:textId="77777777" w:rsidR="003847FA" w:rsidRDefault="003847FA" w:rsidP="00AC5D2A">
      <w:pPr>
        <w:widowControl w:val="0"/>
        <w:spacing w:line="240" w:lineRule="exact"/>
        <w:ind w:left="142"/>
        <w:jc w:val="both"/>
        <w:rPr>
          <w:rFonts w:asciiTheme="minorHAnsi" w:hAnsiTheme="minorHAnsi" w:cstheme="minorHAnsi"/>
          <w:spacing w:val="1"/>
          <w:sz w:val="24"/>
          <w:szCs w:val="24"/>
        </w:rPr>
      </w:pPr>
    </w:p>
    <w:p w14:paraId="4982A454" w14:textId="763EEB34" w:rsidR="00AC5D2A" w:rsidRPr="003847FA" w:rsidRDefault="00AC5D2A" w:rsidP="00AC5D2A">
      <w:pPr>
        <w:widowControl w:val="0"/>
        <w:spacing w:line="240" w:lineRule="exact"/>
        <w:ind w:left="142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pacing w:val="1"/>
          <w:sz w:val="24"/>
          <w:szCs w:val="24"/>
        </w:rPr>
        <w:t>Τ</w:t>
      </w:r>
      <w:r w:rsidRPr="003847FA">
        <w:rPr>
          <w:rFonts w:asciiTheme="minorHAnsi" w:hAnsiTheme="minorHAnsi" w:cstheme="minorHAnsi"/>
          <w:sz w:val="24"/>
          <w:szCs w:val="24"/>
        </w:rPr>
        <w:t>α</w:t>
      </w:r>
      <w:r w:rsidRPr="003847FA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μ</w:t>
      </w:r>
      <w:r w:rsidRPr="003847FA">
        <w:rPr>
          <w:rFonts w:asciiTheme="minorHAnsi" w:hAnsiTheme="minorHAnsi" w:cstheme="minorHAnsi"/>
          <w:sz w:val="24"/>
          <w:szCs w:val="24"/>
        </w:rPr>
        <w:t>ηχ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α</w:t>
      </w:r>
      <w:r w:rsidRPr="003847FA">
        <w:rPr>
          <w:rFonts w:asciiTheme="minorHAnsi" w:hAnsiTheme="minorHAnsi" w:cstheme="minorHAnsi"/>
          <w:sz w:val="24"/>
          <w:szCs w:val="24"/>
        </w:rPr>
        <w:t>ν</w:t>
      </w:r>
      <w:r w:rsidRPr="003847FA">
        <w:rPr>
          <w:rFonts w:asciiTheme="minorHAnsi" w:hAnsiTheme="minorHAnsi" w:cstheme="minorHAnsi"/>
          <w:spacing w:val="1"/>
          <w:sz w:val="24"/>
          <w:szCs w:val="24"/>
        </w:rPr>
        <w:t>ή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μ</w:t>
      </w:r>
      <w:r w:rsidRPr="003847FA">
        <w:rPr>
          <w:rFonts w:asciiTheme="minorHAnsi" w:hAnsiTheme="minorHAnsi" w:cstheme="minorHAnsi"/>
          <w:spacing w:val="1"/>
          <w:sz w:val="24"/>
          <w:szCs w:val="24"/>
        </w:rPr>
        <w:t>α</w:t>
      </w:r>
      <w:r w:rsidRPr="003847FA">
        <w:rPr>
          <w:rFonts w:asciiTheme="minorHAnsi" w:hAnsiTheme="minorHAnsi" w:cstheme="minorHAnsi"/>
          <w:sz w:val="24"/>
          <w:szCs w:val="24"/>
        </w:rPr>
        <w:t>τα</w:t>
      </w:r>
      <w:r w:rsidRPr="003847F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pacing w:val="1"/>
          <w:sz w:val="24"/>
          <w:szCs w:val="24"/>
        </w:rPr>
        <w:t>π</w:t>
      </w:r>
      <w:r w:rsidRPr="003847FA">
        <w:rPr>
          <w:rFonts w:asciiTheme="minorHAnsi" w:hAnsiTheme="minorHAnsi" w:cstheme="minorHAnsi"/>
          <w:sz w:val="24"/>
          <w:szCs w:val="24"/>
        </w:rPr>
        <w:t>ου</w:t>
      </w:r>
      <w:r w:rsidRPr="003847FA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δ</w:t>
      </w:r>
      <w:r w:rsidRPr="003847FA">
        <w:rPr>
          <w:rFonts w:asciiTheme="minorHAnsi" w:hAnsiTheme="minorHAnsi" w:cstheme="minorHAnsi"/>
          <w:spacing w:val="-1"/>
          <w:sz w:val="24"/>
          <w:szCs w:val="24"/>
        </w:rPr>
        <w:t>ι</w:t>
      </w:r>
      <w:r w:rsidRPr="003847FA">
        <w:rPr>
          <w:rFonts w:asciiTheme="minorHAnsi" w:hAnsiTheme="minorHAnsi" w:cstheme="minorHAnsi"/>
          <w:sz w:val="24"/>
          <w:szCs w:val="24"/>
        </w:rPr>
        <w:t>αθέ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τ</w:t>
      </w:r>
      <w:r w:rsidRPr="003847FA">
        <w:rPr>
          <w:rFonts w:asciiTheme="minorHAnsi" w:hAnsiTheme="minorHAnsi" w:cstheme="minorHAnsi"/>
          <w:sz w:val="24"/>
          <w:szCs w:val="24"/>
        </w:rPr>
        <w:t>ω</w:t>
      </w:r>
      <w:r w:rsidRPr="003847FA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z w:val="24"/>
          <w:szCs w:val="24"/>
        </w:rPr>
        <w:t>ε</w:t>
      </w:r>
      <w:r w:rsidRPr="003847FA">
        <w:rPr>
          <w:rFonts w:asciiTheme="minorHAnsi" w:hAnsiTheme="minorHAnsi" w:cstheme="minorHAnsi"/>
          <w:spacing w:val="1"/>
          <w:sz w:val="24"/>
          <w:szCs w:val="24"/>
        </w:rPr>
        <w:t>ί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ν</w:t>
      </w:r>
      <w:r w:rsidRPr="003847FA">
        <w:rPr>
          <w:rFonts w:asciiTheme="minorHAnsi" w:hAnsiTheme="minorHAnsi" w:cstheme="minorHAnsi"/>
          <w:sz w:val="24"/>
          <w:szCs w:val="24"/>
        </w:rPr>
        <w:t>αι</w:t>
      </w:r>
      <w:r w:rsidRPr="003847FA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τ</w:t>
      </w:r>
      <w:r w:rsidRPr="003847FA">
        <w:rPr>
          <w:rFonts w:asciiTheme="minorHAnsi" w:hAnsiTheme="minorHAnsi" w:cstheme="minorHAnsi"/>
          <w:sz w:val="24"/>
          <w:szCs w:val="24"/>
        </w:rPr>
        <w:t>α</w:t>
      </w:r>
      <w:r w:rsidRPr="003847FA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z w:val="24"/>
          <w:szCs w:val="24"/>
        </w:rPr>
        <w:t>α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κ</w:t>
      </w:r>
      <w:r w:rsidRPr="003847FA">
        <w:rPr>
          <w:rFonts w:asciiTheme="minorHAnsi" w:hAnsiTheme="minorHAnsi" w:cstheme="minorHAnsi"/>
          <w:sz w:val="24"/>
          <w:szCs w:val="24"/>
        </w:rPr>
        <w:t>όλο</w:t>
      </w:r>
      <w:r w:rsidRPr="003847FA">
        <w:rPr>
          <w:rFonts w:asciiTheme="minorHAnsi" w:hAnsiTheme="minorHAnsi" w:cstheme="minorHAnsi"/>
          <w:spacing w:val="-3"/>
          <w:sz w:val="24"/>
          <w:szCs w:val="24"/>
        </w:rPr>
        <w:t>υ</w:t>
      </w:r>
      <w:r w:rsidRPr="003847FA">
        <w:rPr>
          <w:rFonts w:asciiTheme="minorHAnsi" w:hAnsiTheme="minorHAnsi" w:cstheme="minorHAnsi"/>
          <w:sz w:val="24"/>
          <w:szCs w:val="24"/>
        </w:rPr>
        <w:t>θα:</w:t>
      </w:r>
    </w:p>
    <w:p w14:paraId="3D42DF70" w14:textId="77777777" w:rsidR="00AC5D2A" w:rsidRPr="00351354" w:rsidRDefault="00AC5D2A" w:rsidP="00FC1F38">
      <w:pPr>
        <w:widowControl w:val="0"/>
        <w:spacing w:before="2"/>
        <w:ind w:left="142" w:right="378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10348" w:type="dxa"/>
        <w:tblInd w:w="13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  <w:right w:w="5" w:type="dxa"/>
        </w:tblCellMar>
        <w:tblLook w:val="0000" w:firstRow="0" w:lastRow="0" w:firstColumn="0" w:lastColumn="0" w:noHBand="0" w:noVBand="0"/>
      </w:tblPr>
      <w:tblGrid>
        <w:gridCol w:w="654"/>
        <w:gridCol w:w="4307"/>
        <w:gridCol w:w="2694"/>
        <w:gridCol w:w="2693"/>
      </w:tblGrid>
      <w:tr w:rsidR="00F92D17" w:rsidRPr="00DE02D7" w14:paraId="21C944AD" w14:textId="77777777" w:rsidTr="000640CB">
        <w:trPr>
          <w:trHeight w:val="636"/>
        </w:trPr>
        <w:tc>
          <w:tcPr>
            <w:tcW w:w="654" w:type="dxa"/>
            <w:tcMar>
              <w:left w:w="-5" w:type="dxa"/>
            </w:tcMar>
          </w:tcPr>
          <w:p w14:paraId="4201DC29" w14:textId="77777777" w:rsidR="00F92D17" w:rsidRPr="00DE02D7" w:rsidRDefault="00F92D17" w:rsidP="00F92D17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C67E629" w14:textId="77777777" w:rsidR="00F92D17" w:rsidRPr="00DE02D7" w:rsidRDefault="00F92D17" w:rsidP="00F92D17">
            <w:pPr>
              <w:pStyle w:val="TableParagraph"/>
              <w:spacing w:before="1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sz w:val="22"/>
                <w:szCs w:val="22"/>
              </w:rPr>
              <w:t>α/α</w:t>
            </w: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18F5A7DC" w14:textId="77777777" w:rsidR="00F92D17" w:rsidRPr="00DE02D7" w:rsidRDefault="00F92D17" w:rsidP="00F92D17">
            <w:pPr>
              <w:pStyle w:val="TableParagraph"/>
              <w:spacing w:before="1" w:line="276" w:lineRule="auto"/>
              <w:ind w:left="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sz w:val="22"/>
                <w:szCs w:val="22"/>
              </w:rPr>
              <w:t>ΤΥΠΟΣ ΜΗΧΑΝΗΜΑΤΟΣ/ΟΧΗΜΑΤΟΣ</w:t>
            </w: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23356B28" w14:textId="55987600" w:rsidR="00F92D17" w:rsidRPr="00DE02D7" w:rsidRDefault="00F92D17" w:rsidP="00F92D17">
            <w:pPr>
              <w:pStyle w:val="TableParagraph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sz w:val="22"/>
                <w:szCs w:val="22"/>
              </w:rPr>
              <w:t>ΠΙΝΑΚΙΔΑ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DE02D7">
              <w:rPr>
                <w:rFonts w:asciiTheme="minorHAnsi" w:hAnsiTheme="minorHAnsi" w:cstheme="minorHAnsi"/>
                <w:b/>
                <w:sz w:val="22"/>
                <w:szCs w:val="22"/>
              </w:rPr>
              <w:t>ΚΥΚΛΟΦΟΡΙΑΣ</w:t>
            </w: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535C94E7" w14:textId="5C9214CC" w:rsidR="00F92D17" w:rsidRPr="00F92D17" w:rsidRDefault="00F92D17" w:rsidP="00F92D17">
            <w:pPr>
              <w:pStyle w:val="TableParagraph"/>
              <w:spacing w:line="276" w:lineRule="auto"/>
              <w:ind w:left="109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ΙΣΧΥΣ / ΛΟΙΠΑ ΧΑΡΑΚΤΗΡΙΣΤΙΚΑ</w:t>
            </w:r>
          </w:p>
        </w:tc>
      </w:tr>
      <w:tr w:rsidR="00AC5D2A" w:rsidRPr="00DE02D7" w14:paraId="102C542C" w14:textId="77777777" w:rsidTr="000640CB">
        <w:trPr>
          <w:trHeight w:val="400"/>
        </w:trPr>
        <w:tc>
          <w:tcPr>
            <w:tcW w:w="654" w:type="dxa"/>
            <w:tcMar>
              <w:left w:w="-5" w:type="dxa"/>
            </w:tcMar>
            <w:vAlign w:val="center"/>
          </w:tcPr>
          <w:p w14:paraId="415C63C2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106BEB30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1</w:t>
            </w:r>
          </w:p>
          <w:p w14:paraId="172A3E85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4AAD42FE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3EFD978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5376D092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2DC58367" w14:textId="77777777" w:rsidTr="000640CB">
        <w:trPr>
          <w:trHeight w:val="182"/>
        </w:trPr>
        <w:tc>
          <w:tcPr>
            <w:tcW w:w="654" w:type="dxa"/>
            <w:tcMar>
              <w:left w:w="-5" w:type="dxa"/>
            </w:tcMar>
            <w:vAlign w:val="center"/>
          </w:tcPr>
          <w:p w14:paraId="0FA5DB61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68DDBEF9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2</w:t>
            </w:r>
          </w:p>
          <w:p w14:paraId="1DF45324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41264925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4D0EBB3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0DEF3B60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06B353DE" w14:textId="77777777" w:rsidTr="000640CB">
        <w:trPr>
          <w:trHeight w:val="388"/>
        </w:trPr>
        <w:tc>
          <w:tcPr>
            <w:tcW w:w="654" w:type="dxa"/>
            <w:tcMar>
              <w:left w:w="-5" w:type="dxa"/>
            </w:tcMar>
            <w:vAlign w:val="center"/>
          </w:tcPr>
          <w:p w14:paraId="0D4EE2BC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265CF162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3</w:t>
            </w:r>
          </w:p>
          <w:p w14:paraId="56A5011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13278395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6DEFB5C1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201CAA05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7D914A2E" w14:textId="77777777" w:rsidTr="000640CB">
        <w:trPr>
          <w:trHeight w:val="168"/>
        </w:trPr>
        <w:tc>
          <w:tcPr>
            <w:tcW w:w="654" w:type="dxa"/>
            <w:tcMar>
              <w:left w:w="-5" w:type="dxa"/>
            </w:tcMar>
            <w:vAlign w:val="center"/>
          </w:tcPr>
          <w:p w14:paraId="28A51B28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610F872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4</w:t>
            </w:r>
          </w:p>
          <w:p w14:paraId="2BC0B0CC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1A4B3C7B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535C0144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0BA96B97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6825D112" w14:textId="77777777" w:rsidTr="000640CB">
        <w:trPr>
          <w:trHeight w:val="82"/>
        </w:trPr>
        <w:tc>
          <w:tcPr>
            <w:tcW w:w="654" w:type="dxa"/>
            <w:tcMar>
              <w:left w:w="-5" w:type="dxa"/>
            </w:tcMar>
            <w:vAlign w:val="center"/>
          </w:tcPr>
          <w:p w14:paraId="49D7CE1B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770AC45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5</w:t>
            </w:r>
          </w:p>
          <w:p w14:paraId="731B11F9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708D6BAD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C68AD2D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56C895C0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07702DF4" w14:textId="77777777" w:rsidTr="000640CB">
        <w:trPr>
          <w:trHeight w:val="153"/>
        </w:trPr>
        <w:tc>
          <w:tcPr>
            <w:tcW w:w="654" w:type="dxa"/>
            <w:tcMar>
              <w:left w:w="-5" w:type="dxa"/>
            </w:tcMar>
            <w:vAlign w:val="center"/>
          </w:tcPr>
          <w:p w14:paraId="0DD29614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62D43E60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6</w:t>
            </w:r>
          </w:p>
          <w:p w14:paraId="0369E329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103C6028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741A436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2C45A8F9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6CBD6B78" w14:textId="77777777" w:rsidTr="000640CB">
        <w:trPr>
          <w:trHeight w:val="75"/>
        </w:trPr>
        <w:tc>
          <w:tcPr>
            <w:tcW w:w="654" w:type="dxa"/>
            <w:tcMar>
              <w:left w:w="-5" w:type="dxa"/>
            </w:tcMar>
            <w:vAlign w:val="center"/>
          </w:tcPr>
          <w:p w14:paraId="759FA6C7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08CE28E4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7</w:t>
            </w:r>
          </w:p>
          <w:p w14:paraId="68036B6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663C0736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27ED96AF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60BA78E9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040EA604" w14:textId="77777777" w:rsidTr="000640CB">
        <w:trPr>
          <w:trHeight w:val="138"/>
        </w:trPr>
        <w:tc>
          <w:tcPr>
            <w:tcW w:w="654" w:type="dxa"/>
            <w:tcMar>
              <w:left w:w="-5" w:type="dxa"/>
            </w:tcMar>
            <w:vAlign w:val="center"/>
          </w:tcPr>
          <w:p w14:paraId="39D0B8DB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17507085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8</w:t>
            </w:r>
          </w:p>
          <w:p w14:paraId="03F95252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0ED7C984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075A8980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37599DFC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49B0DFC8" w14:textId="77777777" w:rsidTr="000640CB">
        <w:trPr>
          <w:trHeight w:val="499"/>
        </w:trPr>
        <w:tc>
          <w:tcPr>
            <w:tcW w:w="654" w:type="dxa"/>
            <w:tcMar>
              <w:left w:w="-5" w:type="dxa"/>
            </w:tcMar>
            <w:vAlign w:val="center"/>
          </w:tcPr>
          <w:p w14:paraId="41039649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41A93627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9</w:t>
            </w:r>
          </w:p>
          <w:p w14:paraId="138F428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79F7C5AD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31676420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6678F737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3B18227B" w14:textId="77777777" w:rsidTr="000640CB">
        <w:trPr>
          <w:trHeight w:val="421"/>
        </w:trPr>
        <w:tc>
          <w:tcPr>
            <w:tcW w:w="654" w:type="dxa"/>
            <w:tcMar>
              <w:left w:w="-5" w:type="dxa"/>
            </w:tcMar>
            <w:vAlign w:val="center"/>
          </w:tcPr>
          <w:p w14:paraId="2185DD97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2792ACD8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10</w:t>
            </w:r>
          </w:p>
          <w:p w14:paraId="40FD9CC8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5C7474FA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AB8903B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1582197A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4A96DE1" w14:textId="77777777" w:rsidR="00FC1F38" w:rsidRDefault="00FC1F38" w:rsidP="00FC1F38">
      <w:pPr>
        <w:widowControl w:val="0"/>
        <w:spacing w:line="237" w:lineRule="exact"/>
        <w:ind w:left="232"/>
        <w:rPr>
          <w:rFonts w:ascii="Arial" w:hAnsi="Arial" w:cs="Arial"/>
          <w:spacing w:val="-1"/>
          <w:sz w:val="21"/>
          <w:szCs w:val="21"/>
        </w:rPr>
      </w:pPr>
    </w:p>
    <w:p w14:paraId="384987F6" w14:textId="77777777" w:rsidR="00FC1F38" w:rsidRPr="00351354" w:rsidRDefault="00FC1F38" w:rsidP="00FC1F38">
      <w:pPr>
        <w:widowControl w:val="0"/>
        <w:tabs>
          <w:tab w:val="left" w:pos="1160"/>
        </w:tabs>
        <w:spacing w:before="31"/>
        <w:ind w:right="706"/>
        <w:jc w:val="right"/>
        <w:rPr>
          <w:rFonts w:asciiTheme="minorHAnsi" w:hAnsiTheme="minorHAnsi" w:cstheme="minorHAnsi"/>
          <w:sz w:val="22"/>
          <w:szCs w:val="22"/>
        </w:rPr>
      </w:pPr>
      <w:r w:rsidRPr="00351354">
        <w:rPr>
          <w:rFonts w:asciiTheme="minorHAnsi" w:hAnsiTheme="minorHAnsi" w:cstheme="minorHAnsi"/>
          <w:spacing w:val="-1"/>
          <w:sz w:val="22"/>
          <w:szCs w:val="22"/>
        </w:rPr>
        <w:t>Η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μ</w:t>
      </w:r>
      <w:r w:rsidRPr="00351354">
        <w:rPr>
          <w:rFonts w:asciiTheme="minorHAnsi" w:hAnsiTheme="minorHAnsi" w:cstheme="minorHAnsi"/>
          <w:sz w:val="22"/>
          <w:szCs w:val="22"/>
        </w:rPr>
        <w:t>ερ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ο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μ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ην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ί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α</w:t>
      </w:r>
      <w:r w:rsidRPr="00351354">
        <w:rPr>
          <w:rFonts w:asciiTheme="minorHAnsi" w:hAnsiTheme="minorHAnsi" w:cstheme="minorHAnsi"/>
          <w:sz w:val="22"/>
          <w:szCs w:val="22"/>
        </w:rPr>
        <w:t>:</w:t>
      </w:r>
      <w:r w:rsidRPr="00351354">
        <w:rPr>
          <w:rFonts w:asciiTheme="minorHAnsi" w:hAnsiTheme="minorHAnsi" w:cstheme="minorHAnsi"/>
          <w:sz w:val="22"/>
          <w:szCs w:val="22"/>
        </w:rPr>
        <w:tab/>
        <w:t>…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>/…/</w:t>
      </w:r>
      <w:r w:rsidRPr="003513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w w:val="99"/>
          <w:sz w:val="22"/>
          <w:szCs w:val="22"/>
        </w:rPr>
        <w:t>20</w:t>
      </w:r>
      <w:r w:rsidRPr="00351354">
        <w:rPr>
          <w:rFonts w:asciiTheme="minorHAnsi" w:hAnsiTheme="minorHAnsi" w:cstheme="minorHAnsi"/>
          <w:w w:val="99"/>
          <w:sz w:val="22"/>
          <w:szCs w:val="22"/>
        </w:rPr>
        <w:t>…</w:t>
      </w:r>
    </w:p>
    <w:p w14:paraId="77F1BB89" w14:textId="77777777" w:rsidR="00FC1F38" w:rsidRPr="00351354" w:rsidRDefault="00FC1F38" w:rsidP="00FC1F38">
      <w:pPr>
        <w:widowControl w:val="0"/>
        <w:spacing w:before="1" w:line="180" w:lineRule="exact"/>
        <w:rPr>
          <w:rFonts w:asciiTheme="minorHAnsi" w:hAnsiTheme="minorHAnsi" w:cstheme="minorHAnsi"/>
          <w:sz w:val="22"/>
          <w:szCs w:val="22"/>
        </w:rPr>
      </w:pPr>
    </w:p>
    <w:p w14:paraId="0FB46870" w14:textId="77777777" w:rsidR="00FC1F38" w:rsidRPr="00351354" w:rsidRDefault="00FC1F38" w:rsidP="00FC1F38">
      <w:pPr>
        <w:widowControl w:val="0"/>
        <w:ind w:right="704"/>
        <w:jc w:val="right"/>
        <w:rPr>
          <w:rFonts w:asciiTheme="minorHAnsi" w:hAnsiTheme="minorHAnsi" w:cstheme="minorHAnsi"/>
          <w:sz w:val="22"/>
          <w:szCs w:val="22"/>
        </w:rPr>
      </w:pPr>
      <w:r w:rsidRPr="00351354">
        <w:rPr>
          <w:rFonts w:asciiTheme="minorHAnsi" w:hAnsiTheme="minorHAnsi" w:cstheme="minorHAnsi"/>
          <w:sz w:val="22"/>
          <w:szCs w:val="22"/>
        </w:rPr>
        <w:t>Ο</w:t>
      </w:r>
      <w:r w:rsidRPr="00351354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>–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>Η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w w:val="109"/>
          <w:sz w:val="22"/>
          <w:szCs w:val="22"/>
        </w:rPr>
        <w:t>Δηλών</w:t>
      </w:r>
    </w:p>
    <w:p w14:paraId="1717594C" w14:textId="77777777" w:rsidR="00FC1F38" w:rsidRPr="00351354" w:rsidRDefault="00FC1F38" w:rsidP="00FC1F38">
      <w:pPr>
        <w:widowControl w:val="0"/>
        <w:spacing w:before="5" w:line="130" w:lineRule="exact"/>
        <w:rPr>
          <w:rFonts w:asciiTheme="minorHAnsi" w:hAnsiTheme="minorHAnsi" w:cstheme="minorHAnsi"/>
          <w:sz w:val="22"/>
          <w:szCs w:val="22"/>
        </w:rPr>
      </w:pPr>
    </w:p>
    <w:p w14:paraId="75C96C75" w14:textId="77777777" w:rsidR="00FC1F38" w:rsidRDefault="00FC1F38" w:rsidP="00FC1F38">
      <w:pPr>
        <w:widowControl w:val="0"/>
        <w:spacing w:line="200" w:lineRule="exact"/>
        <w:rPr>
          <w:rFonts w:asciiTheme="minorHAnsi" w:hAnsiTheme="minorHAnsi" w:cstheme="minorHAnsi"/>
          <w:sz w:val="22"/>
          <w:szCs w:val="22"/>
        </w:rPr>
      </w:pPr>
    </w:p>
    <w:p w14:paraId="75698A17" w14:textId="77777777" w:rsidR="00AA68B6" w:rsidRDefault="00AA68B6" w:rsidP="00FC1F38">
      <w:pPr>
        <w:widowControl w:val="0"/>
        <w:spacing w:line="200" w:lineRule="exact"/>
        <w:rPr>
          <w:rFonts w:asciiTheme="minorHAnsi" w:hAnsiTheme="minorHAnsi" w:cstheme="minorHAnsi"/>
          <w:sz w:val="22"/>
          <w:szCs w:val="22"/>
        </w:rPr>
      </w:pPr>
    </w:p>
    <w:p w14:paraId="4B52B904" w14:textId="77777777" w:rsidR="00FC1F38" w:rsidRPr="00351354" w:rsidRDefault="00FC1F38" w:rsidP="00FC1F38">
      <w:pPr>
        <w:widowControl w:val="0"/>
        <w:spacing w:line="200" w:lineRule="exact"/>
        <w:rPr>
          <w:rFonts w:asciiTheme="minorHAnsi" w:hAnsiTheme="minorHAnsi" w:cstheme="minorHAnsi"/>
          <w:sz w:val="22"/>
          <w:szCs w:val="22"/>
        </w:rPr>
      </w:pPr>
    </w:p>
    <w:p w14:paraId="3F90B9AD" w14:textId="77777777" w:rsidR="00FC1F38" w:rsidRDefault="00FC1F38" w:rsidP="00FC1F38">
      <w:pPr>
        <w:widowControl w:val="0"/>
        <w:ind w:right="705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pacing w:val="-1"/>
          <w:sz w:val="16"/>
          <w:szCs w:val="16"/>
        </w:rPr>
        <w:t>(</w:t>
      </w:r>
      <w:r>
        <w:rPr>
          <w:rFonts w:ascii="Arial" w:hAnsi="Arial" w:cs="Arial"/>
          <w:spacing w:val="1"/>
          <w:sz w:val="16"/>
          <w:szCs w:val="16"/>
        </w:rPr>
        <w:t>Υ</w:t>
      </w:r>
      <w:r>
        <w:rPr>
          <w:rFonts w:ascii="Arial" w:hAnsi="Arial" w:cs="Arial"/>
          <w:sz w:val="16"/>
          <w:szCs w:val="16"/>
        </w:rPr>
        <w:t>π</w:t>
      </w:r>
      <w:r>
        <w:rPr>
          <w:rFonts w:ascii="Arial" w:hAnsi="Arial" w:cs="Arial"/>
          <w:spacing w:val="-1"/>
          <w:sz w:val="16"/>
          <w:szCs w:val="16"/>
        </w:rPr>
        <w:t>ο</w:t>
      </w:r>
      <w:r>
        <w:rPr>
          <w:rFonts w:ascii="Arial" w:hAnsi="Arial" w:cs="Arial"/>
          <w:spacing w:val="1"/>
          <w:sz w:val="16"/>
          <w:szCs w:val="16"/>
        </w:rPr>
        <w:t>γ</w:t>
      </w:r>
      <w:r>
        <w:rPr>
          <w:rFonts w:ascii="Arial" w:hAnsi="Arial" w:cs="Arial"/>
          <w:sz w:val="16"/>
          <w:szCs w:val="16"/>
        </w:rPr>
        <w:t>ρ</w:t>
      </w:r>
      <w:r>
        <w:rPr>
          <w:rFonts w:ascii="Arial" w:hAnsi="Arial" w:cs="Arial"/>
          <w:spacing w:val="1"/>
          <w:sz w:val="16"/>
          <w:szCs w:val="16"/>
        </w:rPr>
        <w:t>α</w:t>
      </w:r>
      <w:r>
        <w:rPr>
          <w:rFonts w:ascii="Arial" w:hAnsi="Arial" w:cs="Arial"/>
          <w:spacing w:val="-1"/>
          <w:sz w:val="16"/>
          <w:szCs w:val="16"/>
        </w:rPr>
        <w:t>φή</w:t>
      </w:r>
      <w:r>
        <w:rPr>
          <w:rFonts w:ascii="Arial" w:hAnsi="Arial" w:cs="Arial"/>
          <w:sz w:val="16"/>
          <w:szCs w:val="16"/>
        </w:rPr>
        <w:t>)</w:t>
      </w:r>
    </w:p>
    <w:p w14:paraId="27815B77" w14:textId="77777777" w:rsidR="00AC5D2A" w:rsidRDefault="00AC5D2A" w:rsidP="00FC1F38">
      <w:pPr>
        <w:widowControl w:val="0"/>
        <w:spacing w:line="220" w:lineRule="exact"/>
        <w:rPr>
          <w:rFonts w:ascii="Arial" w:hAnsi="Arial" w:cs="Arial"/>
        </w:rPr>
      </w:pPr>
    </w:p>
    <w:p w14:paraId="016D0566" w14:textId="77777777" w:rsidR="00FC1F38" w:rsidRDefault="00FC1F38" w:rsidP="00FC1F38">
      <w:pPr>
        <w:widowControl w:val="0"/>
        <w:spacing w:line="206" w:lineRule="exact"/>
        <w:ind w:left="112" w:right="115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spacing w:val="1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pacing w:val="-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Α</w:t>
      </w:r>
      <w:r>
        <w:rPr>
          <w:rFonts w:ascii="Arial" w:hAnsi="Arial" w:cs="Arial"/>
          <w:spacing w:val="-1"/>
          <w:sz w:val="18"/>
          <w:szCs w:val="18"/>
        </w:rPr>
        <w:t>να</w:t>
      </w:r>
      <w:r>
        <w:rPr>
          <w:rFonts w:ascii="Arial" w:hAnsi="Arial" w:cs="Arial"/>
          <w:spacing w:val="1"/>
          <w:sz w:val="18"/>
          <w:szCs w:val="18"/>
        </w:rPr>
        <w:t>γρ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z w:val="18"/>
          <w:szCs w:val="18"/>
        </w:rPr>
        <w:t>ό</w:t>
      </w:r>
      <w:r>
        <w:rPr>
          <w:spacing w:val="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εν</w:t>
      </w:r>
      <w:r>
        <w:rPr>
          <w:rFonts w:ascii="Arial" w:hAnsi="Arial" w:cs="Arial"/>
          <w:spacing w:val="1"/>
          <w:sz w:val="18"/>
          <w:szCs w:val="18"/>
        </w:rPr>
        <w:t>δι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ρό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-1"/>
          <w:sz w:val="18"/>
          <w:szCs w:val="18"/>
        </w:rPr>
        <w:t>εν</w:t>
      </w:r>
      <w:r>
        <w:rPr>
          <w:rFonts w:ascii="Arial" w:hAnsi="Arial" w:cs="Arial"/>
          <w:sz w:val="18"/>
          <w:szCs w:val="18"/>
        </w:rPr>
        <w:t>ο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πολ</w:t>
      </w:r>
      <w:r>
        <w:rPr>
          <w:rFonts w:ascii="Arial" w:hAnsi="Arial" w:cs="Arial"/>
          <w:spacing w:val="-2"/>
          <w:sz w:val="18"/>
          <w:szCs w:val="18"/>
        </w:rPr>
        <w:t>ί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2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ρ</w:t>
      </w:r>
      <w:r>
        <w:rPr>
          <w:rFonts w:ascii="Arial" w:hAnsi="Arial" w:cs="Arial"/>
          <w:spacing w:val="-1"/>
          <w:sz w:val="18"/>
          <w:szCs w:val="18"/>
        </w:rPr>
        <w:t>χ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2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πηρ</w:t>
      </w:r>
      <w:r>
        <w:rPr>
          <w:rFonts w:ascii="Arial" w:hAnsi="Arial" w:cs="Arial"/>
          <w:spacing w:val="-1"/>
          <w:sz w:val="18"/>
          <w:szCs w:val="18"/>
        </w:rPr>
        <w:t>εσ</w:t>
      </w:r>
      <w:r>
        <w:rPr>
          <w:rFonts w:ascii="Arial" w:hAnsi="Arial" w:cs="Arial"/>
          <w:spacing w:val="1"/>
          <w:sz w:val="18"/>
          <w:szCs w:val="18"/>
        </w:rPr>
        <w:t>ί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-2"/>
          <w:sz w:val="18"/>
          <w:szCs w:val="18"/>
        </w:rPr>
        <w:t>δ</w:t>
      </w:r>
      <w:r>
        <w:rPr>
          <w:rFonts w:ascii="Arial" w:hAnsi="Arial" w:cs="Arial"/>
          <w:spacing w:val="1"/>
          <w:sz w:val="18"/>
          <w:szCs w:val="18"/>
        </w:rPr>
        <w:t>η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1"/>
          <w:sz w:val="18"/>
          <w:szCs w:val="18"/>
        </w:rPr>
        <w:t>ό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ιο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-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-1"/>
          <w:sz w:val="18"/>
          <w:szCs w:val="18"/>
        </w:rPr>
        <w:t>έα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pacing w:val="-3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θ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-1"/>
          <w:sz w:val="18"/>
          <w:szCs w:val="18"/>
        </w:rPr>
        <w:t>νε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ίτη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η</w:t>
      </w:r>
      <w:r>
        <w:rPr>
          <w:rFonts w:ascii="Arial" w:hAnsi="Arial" w:cs="Arial"/>
          <w:sz w:val="18"/>
          <w:szCs w:val="18"/>
        </w:rPr>
        <w:t>. (</w:t>
      </w:r>
      <w:r>
        <w:rPr>
          <w:rFonts w:ascii="Arial" w:hAnsi="Arial" w:cs="Arial"/>
          <w:spacing w:val="1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pacing w:val="-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Α</w:t>
      </w:r>
      <w:r>
        <w:rPr>
          <w:rFonts w:ascii="Arial" w:hAnsi="Arial" w:cs="Arial"/>
          <w:spacing w:val="-1"/>
          <w:sz w:val="18"/>
          <w:szCs w:val="18"/>
        </w:rPr>
        <w:t>να</w:t>
      </w:r>
      <w:r>
        <w:rPr>
          <w:rFonts w:ascii="Arial" w:hAnsi="Arial" w:cs="Arial"/>
          <w:spacing w:val="1"/>
          <w:sz w:val="18"/>
          <w:szCs w:val="18"/>
        </w:rPr>
        <w:t>γρ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pacing w:val="-1"/>
          <w:sz w:val="18"/>
          <w:szCs w:val="18"/>
        </w:rPr>
        <w:t>λ</w:t>
      </w:r>
      <w:r>
        <w:rPr>
          <w:rFonts w:ascii="Arial" w:hAnsi="Arial" w:cs="Arial"/>
          <w:spacing w:val="1"/>
          <w:sz w:val="18"/>
          <w:szCs w:val="18"/>
        </w:rPr>
        <w:t>ογρ</w:t>
      </w:r>
      <w:r>
        <w:rPr>
          <w:rFonts w:ascii="Arial" w:hAnsi="Arial" w:cs="Arial"/>
          <w:spacing w:val="-1"/>
          <w:sz w:val="18"/>
          <w:szCs w:val="18"/>
        </w:rPr>
        <w:t>άφ</w:t>
      </w:r>
      <w:r>
        <w:rPr>
          <w:rFonts w:ascii="Arial" w:hAnsi="Arial" w:cs="Arial"/>
          <w:spacing w:val="1"/>
          <w:sz w:val="18"/>
          <w:szCs w:val="18"/>
        </w:rPr>
        <w:t>ω</w:t>
      </w:r>
      <w:r>
        <w:rPr>
          <w:rFonts w:ascii="Arial" w:hAnsi="Arial" w:cs="Arial"/>
          <w:sz w:val="18"/>
          <w:szCs w:val="18"/>
        </w:rPr>
        <w:t>ς.</w:t>
      </w:r>
    </w:p>
    <w:p w14:paraId="4E74CC1B" w14:textId="77777777" w:rsidR="00FC1F38" w:rsidRDefault="00FC1F38" w:rsidP="00FC1F38">
      <w:pPr>
        <w:widowControl w:val="0"/>
        <w:spacing w:line="203" w:lineRule="exact"/>
        <w:ind w:left="11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spacing w:val="1"/>
          <w:sz w:val="18"/>
          <w:szCs w:val="18"/>
        </w:rPr>
        <w:t>3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pacing w:val="30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«</w:t>
      </w:r>
      <w:r>
        <w:rPr>
          <w:rFonts w:ascii="Arial" w:hAnsi="Arial" w:cs="Arial"/>
          <w:sz w:val="18"/>
          <w:szCs w:val="18"/>
        </w:rPr>
        <w:t>Ό</w:t>
      </w:r>
      <w:r>
        <w:rPr>
          <w:rFonts w:ascii="Arial" w:hAnsi="Arial" w:cs="Arial"/>
          <w:spacing w:val="1"/>
          <w:sz w:val="18"/>
          <w:szCs w:val="18"/>
        </w:rPr>
        <w:t>πο</w:t>
      </w:r>
      <w:r>
        <w:rPr>
          <w:rFonts w:ascii="Arial" w:hAnsi="Arial" w:cs="Arial"/>
          <w:spacing w:val="-2"/>
          <w:sz w:val="18"/>
          <w:szCs w:val="18"/>
        </w:rPr>
        <w:t>ι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32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3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γ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pacing w:val="1"/>
          <w:sz w:val="18"/>
          <w:szCs w:val="18"/>
        </w:rPr>
        <w:t>ώ</w:t>
      </w:r>
      <w:r>
        <w:rPr>
          <w:rFonts w:ascii="Arial" w:hAnsi="Arial" w:cs="Arial"/>
          <w:spacing w:val="-1"/>
          <w:sz w:val="18"/>
          <w:szCs w:val="18"/>
        </w:rPr>
        <w:t>σε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35"/>
          <w:sz w:val="18"/>
          <w:szCs w:val="18"/>
        </w:rPr>
        <w:t xml:space="preserve"> </w:t>
      </w:r>
      <w:r>
        <w:rPr>
          <w:rFonts w:ascii="Arial" w:hAnsi="Arial" w:cs="Arial"/>
          <w:spacing w:val="-2"/>
          <w:sz w:val="18"/>
          <w:szCs w:val="18"/>
        </w:rPr>
        <w:t>δ</w:t>
      </w:r>
      <w:r>
        <w:rPr>
          <w:rFonts w:ascii="Arial" w:hAnsi="Arial" w:cs="Arial"/>
          <w:spacing w:val="1"/>
          <w:sz w:val="18"/>
          <w:szCs w:val="18"/>
        </w:rPr>
        <w:t>ηλώ</w:t>
      </w:r>
      <w:r>
        <w:rPr>
          <w:rFonts w:ascii="Arial" w:hAnsi="Arial" w:cs="Arial"/>
          <w:spacing w:val="-1"/>
          <w:sz w:val="18"/>
          <w:szCs w:val="18"/>
        </w:rPr>
        <w:t>νε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ψε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δ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γ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γο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pacing w:val="1"/>
          <w:sz w:val="18"/>
          <w:szCs w:val="18"/>
        </w:rPr>
        <w:t>ότ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30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-2"/>
          <w:sz w:val="18"/>
          <w:szCs w:val="18"/>
        </w:rPr>
        <w:t>ρ</w:t>
      </w:r>
      <w:r>
        <w:rPr>
          <w:rFonts w:ascii="Arial" w:hAnsi="Arial" w:cs="Arial"/>
          <w:spacing w:val="-1"/>
          <w:sz w:val="18"/>
          <w:szCs w:val="18"/>
        </w:rPr>
        <w:t>νε</w:t>
      </w:r>
      <w:r>
        <w:rPr>
          <w:rFonts w:ascii="Arial" w:hAnsi="Arial" w:cs="Arial"/>
          <w:spacing w:val="1"/>
          <w:sz w:val="18"/>
          <w:szCs w:val="18"/>
        </w:rPr>
        <w:t>ίτ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ποκρ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-2"/>
          <w:sz w:val="18"/>
          <w:szCs w:val="18"/>
        </w:rPr>
        <w:t>π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3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3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λη</w:t>
      </w:r>
      <w:r>
        <w:rPr>
          <w:rFonts w:ascii="Arial" w:hAnsi="Arial" w:cs="Arial"/>
          <w:spacing w:val="-2"/>
          <w:sz w:val="18"/>
          <w:szCs w:val="18"/>
        </w:rPr>
        <w:t>θι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ά</w:t>
      </w:r>
      <w:r>
        <w:rPr>
          <w:spacing w:val="30"/>
          <w:sz w:val="18"/>
          <w:szCs w:val="18"/>
        </w:rPr>
        <w:t xml:space="preserve"> </w:t>
      </w:r>
      <w:r>
        <w:rPr>
          <w:rFonts w:ascii="Arial" w:hAnsi="Arial" w:cs="Arial"/>
          <w:spacing w:val="2"/>
          <w:sz w:val="18"/>
          <w:szCs w:val="18"/>
        </w:rPr>
        <w:t>µ</w:t>
      </w:r>
      <w:r>
        <w:rPr>
          <w:rFonts w:ascii="Arial" w:hAnsi="Arial" w:cs="Arial"/>
          <w:sz w:val="18"/>
          <w:szCs w:val="18"/>
        </w:rPr>
        <w:t>ε</w:t>
      </w:r>
      <w:r>
        <w:rPr>
          <w:spacing w:val="3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έ</w:t>
      </w:r>
      <w:r>
        <w:rPr>
          <w:rFonts w:ascii="Arial" w:hAnsi="Arial" w:cs="Arial"/>
          <w:spacing w:val="1"/>
          <w:sz w:val="18"/>
          <w:szCs w:val="18"/>
        </w:rPr>
        <w:t>γγρ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1"/>
          <w:sz w:val="18"/>
          <w:szCs w:val="18"/>
        </w:rPr>
        <w:t>θ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δ</w:t>
      </w:r>
      <w:r>
        <w:rPr>
          <w:rFonts w:ascii="Arial" w:hAnsi="Arial" w:cs="Arial"/>
          <w:spacing w:val="-2"/>
          <w:sz w:val="18"/>
          <w:szCs w:val="18"/>
        </w:rPr>
        <w:t>ή</w:t>
      </w:r>
      <w:r>
        <w:rPr>
          <w:rFonts w:ascii="Arial" w:hAnsi="Arial" w:cs="Arial"/>
          <w:spacing w:val="1"/>
          <w:sz w:val="18"/>
          <w:szCs w:val="18"/>
        </w:rPr>
        <w:t>λω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3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τ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υ</w:t>
      </w:r>
    </w:p>
    <w:p w14:paraId="71C70E89" w14:textId="026A33B5" w:rsidR="00FC1F38" w:rsidRDefault="00FC1F38" w:rsidP="00FC1F38">
      <w:pPr>
        <w:widowControl w:val="0"/>
        <w:spacing w:before="6" w:line="206" w:lineRule="exact"/>
        <w:ind w:left="112" w:right="191"/>
      </w:pP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ρθρο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8</w:t>
      </w:r>
      <w:r>
        <w:rPr>
          <w:rFonts w:ascii="Arial" w:hAnsi="Arial" w:cs="Arial"/>
          <w:spacing w:val="12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τ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1"/>
          <w:sz w:val="18"/>
          <w:szCs w:val="18"/>
        </w:rPr>
        <w:t>ωρ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ίτ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µε</w:t>
      </w:r>
      <w:r>
        <w:rPr>
          <w:spacing w:val="15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λ</w:t>
      </w:r>
      <w:r>
        <w:rPr>
          <w:rFonts w:ascii="Arial" w:hAnsi="Arial" w:cs="Arial"/>
          <w:spacing w:val="-1"/>
          <w:sz w:val="18"/>
          <w:szCs w:val="18"/>
        </w:rPr>
        <w:t>άκ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λ</w:t>
      </w:r>
      <w:r>
        <w:rPr>
          <w:rFonts w:ascii="Arial" w:hAnsi="Arial" w:cs="Arial"/>
          <w:spacing w:val="-1"/>
          <w:sz w:val="18"/>
          <w:szCs w:val="18"/>
        </w:rPr>
        <w:t>άχ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0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2"/>
          <w:sz w:val="18"/>
          <w:szCs w:val="18"/>
        </w:rPr>
        <w:t>ρ</w:t>
      </w:r>
      <w:r>
        <w:rPr>
          <w:rFonts w:ascii="Arial" w:hAnsi="Arial" w:cs="Arial"/>
          <w:spacing w:val="1"/>
          <w:sz w:val="18"/>
          <w:szCs w:val="18"/>
        </w:rPr>
        <w:t>ιώ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μ</w:t>
      </w:r>
      <w:r>
        <w:rPr>
          <w:rFonts w:ascii="Arial" w:hAnsi="Arial" w:cs="Arial"/>
          <w:spacing w:val="-1"/>
          <w:sz w:val="18"/>
          <w:szCs w:val="18"/>
        </w:rPr>
        <w:t>η</w:t>
      </w:r>
      <w:r>
        <w:rPr>
          <w:rFonts w:ascii="Arial" w:hAnsi="Arial" w:cs="Arial"/>
          <w:spacing w:val="1"/>
          <w:sz w:val="18"/>
          <w:szCs w:val="18"/>
        </w:rPr>
        <w:t>ν</w:t>
      </w:r>
      <w:r>
        <w:rPr>
          <w:rFonts w:ascii="Arial" w:hAnsi="Arial" w:cs="Arial"/>
          <w:spacing w:val="-1"/>
          <w:sz w:val="18"/>
          <w:szCs w:val="18"/>
        </w:rPr>
        <w:t>ών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pacing w:val="9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Ε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ο</w:t>
      </w:r>
      <w:r>
        <w:rPr>
          <w:spacing w:val="17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ίτιο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τώ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τω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πρ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ξ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ω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κόπ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υε</w:t>
      </w:r>
      <w:r>
        <w:rPr>
          <w:spacing w:val="13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17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προ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πο</w:t>
      </w:r>
      <w:r>
        <w:rPr>
          <w:rFonts w:ascii="Arial" w:hAnsi="Arial" w:cs="Arial"/>
          <w:spacing w:val="-2"/>
          <w:sz w:val="18"/>
          <w:szCs w:val="18"/>
        </w:rPr>
        <w:t>ρ</w:t>
      </w:r>
      <w:r>
        <w:rPr>
          <w:rFonts w:ascii="Arial" w:hAnsi="Arial" w:cs="Arial"/>
          <w:spacing w:val="1"/>
          <w:sz w:val="18"/>
          <w:szCs w:val="18"/>
        </w:rPr>
        <w:t>ί</w:t>
      </w:r>
      <w:r>
        <w:rPr>
          <w:rFonts w:ascii="Arial" w:hAnsi="Arial" w:cs="Arial"/>
          <w:spacing w:val="-1"/>
          <w:sz w:val="18"/>
          <w:szCs w:val="18"/>
        </w:rPr>
        <w:t>σε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ν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εα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τό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ε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λλο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-1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ρ</w:t>
      </w:r>
      <w:r>
        <w:rPr>
          <w:rFonts w:ascii="Arial" w:hAnsi="Arial" w:cs="Arial"/>
          <w:spacing w:val="-2"/>
          <w:sz w:val="18"/>
          <w:szCs w:val="18"/>
        </w:rPr>
        <w:t>ι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κ</w:t>
      </w:r>
      <w:r>
        <w:rPr>
          <w:rFonts w:ascii="Arial" w:hAnsi="Arial" w:cs="Arial"/>
          <w:sz w:val="18"/>
          <w:szCs w:val="18"/>
        </w:rPr>
        <w:t>ό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όφ</w:t>
      </w:r>
      <w:r>
        <w:rPr>
          <w:rFonts w:ascii="Arial" w:hAnsi="Arial" w:cs="Arial"/>
          <w:spacing w:val="-1"/>
          <w:sz w:val="18"/>
          <w:szCs w:val="18"/>
        </w:rPr>
        <w:t>ελ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β</w:t>
      </w:r>
      <w:r>
        <w:rPr>
          <w:rFonts w:ascii="Arial" w:hAnsi="Arial" w:cs="Arial"/>
          <w:spacing w:val="1"/>
          <w:sz w:val="18"/>
          <w:szCs w:val="18"/>
        </w:rPr>
        <w:t>λ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τ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-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τρί</w:t>
      </w:r>
      <w:r>
        <w:rPr>
          <w:rFonts w:ascii="Arial" w:hAnsi="Arial" w:cs="Arial"/>
          <w:spacing w:val="-1"/>
          <w:sz w:val="18"/>
          <w:szCs w:val="18"/>
        </w:rPr>
        <w:t>τ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κόπ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υε</w:t>
      </w:r>
      <w:r>
        <w:rPr>
          <w:spacing w:val="1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β</w:t>
      </w:r>
      <w:r>
        <w:rPr>
          <w:rFonts w:ascii="Arial" w:hAnsi="Arial" w:cs="Arial"/>
          <w:spacing w:val="1"/>
          <w:sz w:val="18"/>
          <w:szCs w:val="18"/>
        </w:rPr>
        <w:t>λ</w:t>
      </w:r>
      <w:r>
        <w:rPr>
          <w:rFonts w:ascii="Arial" w:hAnsi="Arial" w:cs="Arial"/>
          <w:spacing w:val="-1"/>
          <w:sz w:val="18"/>
          <w:szCs w:val="18"/>
        </w:rPr>
        <w:t>άψε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λλο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pacing w:val="-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τι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-1"/>
          <w:sz w:val="18"/>
          <w:szCs w:val="18"/>
        </w:rPr>
        <w:t>ω</w:t>
      </w:r>
      <w:r>
        <w:rPr>
          <w:rFonts w:ascii="Arial" w:hAnsi="Arial" w:cs="Arial"/>
          <w:spacing w:val="1"/>
          <w:sz w:val="18"/>
          <w:szCs w:val="18"/>
        </w:rPr>
        <w:t>ρ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ίτ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µε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κ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θ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2"/>
          <w:sz w:val="18"/>
          <w:szCs w:val="18"/>
        </w:rPr>
        <w:t>ρ</w:t>
      </w:r>
      <w:r>
        <w:rPr>
          <w:rFonts w:ascii="Arial" w:hAnsi="Arial" w:cs="Arial"/>
          <w:spacing w:val="1"/>
          <w:sz w:val="18"/>
          <w:szCs w:val="18"/>
        </w:rPr>
        <w:t>ξ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μέ</w:t>
      </w:r>
      <w:r>
        <w:rPr>
          <w:rFonts w:ascii="Arial" w:hAnsi="Arial" w:cs="Arial"/>
          <w:spacing w:val="1"/>
          <w:sz w:val="18"/>
          <w:szCs w:val="18"/>
        </w:rPr>
        <w:t>χ</w:t>
      </w:r>
      <w:r>
        <w:rPr>
          <w:rFonts w:ascii="Arial" w:hAnsi="Arial" w:cs="Arial"/>
          <w:sz w:val="18"/>
          <w:szCs w:val="18"/>
        </w:rPr>
        <w:t>ρι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>0</w:t>
      </w:r>
      <w:r>
        <w:rPr>
          <w:rFonts w:ascii="Arial" w:hAnsi="Arial" w:cs="Arial"/>
          <w:spacing w:val="-1"/>
          <w:sz w:val="18"/>
          <w:szCs w:val="18"/>
        </w:rPr>
        <w:t xml:space="preserve"> ε</w:t>
      </w:r>
      <w:r>
        <w:rPr>
          <w:rFonts w:ascii="Arial" w:hAnsi="Arial" w:cs="Arial"/>
          <w:spacing w:val="1"/>
          <w:sz w:val="18"/>
          <w:szCs w:val="18"/>
        </w:rPr>
        <w:t>τώ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. (</w:t>
      </w:r>
      <w:r>
        <w:rPr>
          <w:rFonts w:ascii="Arial" w:hAnsi="Arial" w:cs="Arial"/>
          <w:spacing w:val="1"/>
          <w:sz w:val="18"/>
          <w:szCs w:val="18"/>
        </w:rPr>
        <w:t>4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pacing w:val="3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ε</w:t>
      </w:r>
      <w:r>
        <w:rPr>
          <w:spacing w:val="39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ρίπτω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9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ανε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ρκ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χ</w:t>
      </w:r>
      <w:r>
        <w:rPr>
          <w:rFonts w:ascii="Arial" w:hAnsi="Arial" w:cs="Arial"/>
          <w:spacing w:val="1"/>
          <w:sz w:val="18"/>
          <w:szCs w:val="18"/>
        </w:rPr>
        <w:t>ώρο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40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41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δή</w:t>
      </w:r>
      <w:r>
        <w:rPr>
          <w:rFonts w:ascii="Arial" w:hAnsi="Arial" w:cs="Arial"/>
          <w:spacing w:val="-1"/>
          <w:sz w:val="18"/>
          <w:szCs w:val="18"/>
        </w:rPr>
        <w:t>λ</w:t>
      </w:r>
      <w:r>
        <w:rPr>
          <w:rFonts w:ascii="Arial" w:hAnsi="Arial" w:cs="Arial"/>
          <w:spacing w:val="1"/>
          <w:sz w:val="18"/>
          <w:szCs w:val="18"/>
        </w:rPr>
        <w:t>ω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8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-1"/>
          <w:sz w:val="18"/>
          <w:szCs w:val="18"/>
        </w:rPr>
        <w:t>νεχ</w:t>
      </w:r>
      <w:r>
        <w:rPr>
          <w:rFonts w:ascii="Arial" w:hAnsi="Arial" w:cs="Arial"/>
          <w:spacing w:val="1"/>
          <w:sz w:val="18"/>
          <w:szCs w:val="18"/>
        </w:rPr>
        <w:t>ί</w:t>
      </w:r>
      <w:r>
        <w:rPr>
          <w:rFonts w:ascii="Arial" w:hAnsi="Arial" w:cs="Arial"/>
          <w:spacing w:val="2"/>
          <w:sz w:val="18"/>
          <w:szCs w:val="18"/>
        </w:rPr>
        <w:t>ζ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9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τη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πί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ω</w:t>
      </w:r>
      <w:r>
        <w:rPr>
          <w:spacing w:val="4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ό</w:t>
      </w:r>
      <w:r>
        <w:rPr>
          <w:rFonts w:ascii="Arial" w:hAnsi="Arial" w:cs="Arial"/>
          <w:spacing w:val="-1"/>
          <w:sz w:val="18"/>
          <w:szCs w:val="18"/>
        </w:rPr>
        <w:t>ψ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40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τη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39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κ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8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πογρ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7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z w:val="18"/>
          <w:szCs w:val="18"/>
        </w:rPr>
        <w:t>ό</w:t>
      </w:r>
      <w:r>
        <w:rPr>
          <w:spacing w:val="38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37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δη</w:t>
      </w:r>
      <w:r>
        <w:rPr>
          <w:rFonts w:ascii="Arial" w:hAnsi="Arial" w:cs="Arial"/>
          <w:spacing w:val="-1"/>
          <w:sz w:val="18"/>
          <w:szCs w:val="18"/>
        </w:rPr>
        <w:t>λ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41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τη</w:t>
      </w:r>
      <w:r>
        <w:rPr>
          <w:rFonts w:ascii="Arial" w:hAnsi="Arial" w:cs="Arial"/>
          <w:sz w:val="18"/>
          <w:szCs w:val="18"/>
        </w:rPr>
        <w:t>ν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δηλο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-1"/>
          <w:sz w:val="18"/>
          <w:szCs w:val="18"/>
        </w:rPr>
        <w:t>σα</w:t>
      </w:r>
      <w:r>
        <w:rPr>
          <w:rFonts w:ascii="Arial" w:hAnsi="Arial" w:cs="Arial"/>
          <w:sz w:val="18"/>
          <w:szCs w:val="18"/>
        </w:rPr>
        <w:t>.</w:t>
      </w:r>
    </w:p>
    <w:sectPr w:rsidR="00FC1F38" w:rsidSect="00F9407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0CD7E2" w14:textId="77777777" w:rsidR="00BC6200" w:rsidRDefault="00BC6200" w:rsidP="00A457A1">
      <w:r>
        <w:separator/>
      </w:r>
    </w:p>
  </w:endnote>
  <w:endnote w:type="continuationSeparator" w:id="0">
    <w:p w14:paraId="4F14D9DE" w14:textId="77777777" w:rsidR="00BC6200" w:rsidRDefault="00BC6200" w:rsidP="00A45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1F98FD" w14:textId="77777777" w:rsidR="00194D9D" w:rsidRDefault="00194D9D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Verdana" w:hAnsi="Verdana"/>
        <w:sz w:val="16"/>
        <w:szCs w:val="16"/>
      </w:rPr>
      <w:id w:val="9016284"/>
      <w:docPartObj>
        <w:docPartGallery w:val="Page Numbers (Bottom of Page)"/>
        <w:docPartUnique/>
      </w:docPartObj>
    </w:sdtPr>
    <w:sdtEndPr/>
    <w:sdtContent>
      <w:sdt>
        <w:sdtPr>
          <w:rPr>
            <w:rFonts w:ascii="Verdana" w:hAnsi="Verdana"/>
            <w:sz w:val="16"/>
            <w:szCs w:val="16"/>
          </w:rPr>
          <w:id w:val="295134528"/>
          <w:docPartObj>
            <w:docPartGallery w:val="Page Numbers (Top of Page)"/>
            <w:docPartUnique/>
          </w:docPartObj>
        </w:sdtPr>
        <w:sdtEndPr/>
        <w:sdtContent>
          <w:p w14:paraId="1FD535E1" w14:textId="5C65E477" w:rsidR="003A35C8" w:rsidRPr="00DA66D9" w:rsidRDefault="003A35C8">
            <w:pPr>
              <w:pStyle w:val="a9"/>
              <w:jc w:val="right"/>
              <w:rPr>
                <w:rFonts w:ascii="Verdana" w:hAnsi="Verdana"/>
                <w:sz w:val="16"/>
                <w:szCs w:val="16"/>
              </w:rPr>
            </w:pPr>
            <w:r w:rsidRPr="00DA66D9">
              <w:rPr>
                <w:rFonts w:ascii="Verdana" w:hAnsi="Verdana"/>
                <w:sz w:val="16"/>
                <w:szCs w:val="16"/>
              </w:rPr>
              <w:t xml:space="preserve">Σελίδα </w: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begin"/>
            </w:r>
            <w:r w:rsidRPr="00DA66D9">
              <w:rPr>
                <w:rFonts w:ascii="Verdana" w:hAnsi="Verdana"/>
                <w:sz w:val="16"/>
                <w:szCs w:val="16"/>
              </w:rPr>
              <w:instrText>PAGE</w:instrTex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separate"/>
            </w:r>
            <w:r w:rsidR="00FA66F1">
              <w:rPr>
                <w:rFonts w:ascii="Verdana" w:hAnsi="Verdana"/>
                <w:noProof/>
                <w:sz w:val="16"/>
                <w:szCs w:val="16"/>
              </w:rPr>
              <w:t>2</w: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end"/>
            </w:r>
            <w:r w:rsidRPr="00DA66D9">
              <w:rPr>
                <w:rFonts w:ascii="Verdana" w:hAnsi="Verdana"/>
                <w:sz w:val="16"/>
                <w:szCs w:val="16"/>
              </w:rPr>
              <w:t xml:space="preserve"> από </w: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begin"/>
            </w:r>
            <w:r w:rsidRPr="00DA66D9">
              <w:rPr>
                <w:rFonts w:ascii="Verdana" w:hAnsi="Verdana"/>
                <w:sz w:val="16"/>
                <w:szCs w:val="16"/>
              </w:rPr>
              <w:instrText>NUMPAGES</w:instrTex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separate"/>
            </w:r>
            <w:r w:rsidR="00FA66F1">
              <w:rPr>
                <w:rFonts w:ascii="Verdana" w:hAnsi="Verdana"/>
                <w:noProof/>
                <w:sz w:val="16"/>
                <w:szCs w:val="16"/>
              </w:rPr>
              <w:t>2</w: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end"/>
            </w:r>
          </w:p>
        </w:sdtContent>
      </w:sdt>
    </w:sdtContent>
  </w:sdt>
  <w:p w14:paraId="5180AA0A" w14:textId="77777777" w:rsidR="003A35C8" w:rsidRDefault="003A35C8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EB7ACC" w14:textId="77777777" w:rsidR="003A35C8" w:rsidRPr="00194D9D" w:rsidRDefault="003A35C8" w:rsidP="00194D9D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B42AA7" w14:textId="77777777" w:rsidR="00BC6200" w:rsidRDefault="00BC6200" w:rsidP="00A457A1">
      <w:r>
        <w:separator/>
      </w:r>
    </w:p>
  </w:footnote>
  <w:footnote w:type="continuationSeparator" w:id="0">
    <w:p w14:paraId="74203E4A" w14:textId="77777777" w:rsidR="00BC6200" w:rsidRDefault="00BC6200" w:rsidP="00A45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C0DDB4" w14:textId="77777777" w:rsidR="00194D9D" w:rsidRDefault="00194D9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0653BF" w14:textId="77777777" w:rsidR="003A35C8" w:rsidRDefault="003A35C8">
    <w:pPr>
      <w:pStyle w:val="a3"/>
    </w:pPr>
  </w:p>
  <w:p w14:paraId="7AC79F53" w14:textId="77777777" w:rsidR="003A35C8" w:rsidRDefault="003A35C8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097AAB" w14:textId="77777777" w:rsidR="00194D9D" w:rsidRDefault="00194D9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E4BAD"/>
    <w:multiLevelType w:val="hybridMultilevel"/>
    <w:tmpl w:val="3D5C7E1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8E3B8D"/>
    <w:multiLevelType w:val="hybridMultilevel"/>
    <w:tmpl w:val="256ABE5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BA0D69"/>
    <w:multiLevelType w:val="hybridMultilevel"/>
    <w:tmpl w:val="82E643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6300A3"/>
    <w:multiLevelType w:val="hybridMultilevel"/>
    <w:tmpl w:val="3D5C7E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E03B5A"/>
    <w:multiLevelType w:val="hybridMultilevel"/>
    <w:tmpl w:val="80D27CE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182"/>
    <w:rsid w:val="00006B66"/>
    <w:rsid w:val="000114BB"/>
    <w:rsid w:val="00012877"/>
    <w:rsid w:val="0001515D"/>
    <w:rsid w:val="000178EB"/>
    <w:rsid w:val="000220D2"/>
    <w:rsid w:val="000250CE"/>
    <w:rsid w:val="00025AAB"/>
    <w:rsid w:val="0002604C"/>
    <w:rsid w:val="000316B0"/>
    <w:rsid w:val="0003325A"/>
    <w:rsid w:val="0003436C"/>
    <w:rsid w:val="000363C7"/>
    <w:rsid w:val="00041078"/>
    <w:rsid w:val="0005203C"/>
    <w:rsid w:val="00053DE6"/>
    <w:rsid w:val="00057F48"/>
    <w:rsid w:val="00060B8A"/>
    <w:rsid w:val="00061D97"/>
    <w:rsid w:val="000620BF"/>
    <w:rsid w:val="000639D1"/>
    <w:rsid w:val="000640CB"/>
    <w:rsid w:val="00072005"/>
    <w:rsid w:val="00072B8A"/>
    <w:rsid w:val="00075963"/>
    <w:rsid w:val="00076F32"/>
    <w:rsid w:val="00081F5C"/>
    <w:rsid w:val="00083CA7"/>
    <w:rsid w:val="000842E0"/>
    <w:rsid w:val="00085D62"/>
    <w:rsid w:val="00086723"/>
    <w:rsid w:val="000911EF"/>
    <w:rsid w:val="00091209"/>
    <w:rsid w:val="00094E53"/>
    <w:rsid w:val="000A52F4"/>
    <w:rsid w:val="000B0632"/>
    <w:rsid w:val="000B07DA"/>
    <w:rsid w:val="000B4A48"/>
    <w:rsid w:val="000B754C"/>
    <w:rsid w:val="000C2DDF"/>
    <w:rsid w:val="000C5CDB"/>
    <w:rsid w:val="000C6D29"/>
    <w:rsid w:val="000D2630"/>
    <w:rsid w:val="000D72FB"/>
    <w:rsid w:val="000E0562"/>
    <w:rsid w:val="000E7112"/>
    <w:rsid w:val="000F116B"/>
    <w:rsid w:val="000F4EAD"/>
    <w:rsid w:val="000F5C0A"/>
    <w:rsid w:val="000F6B7C"/>
    <w:rsid w:val="00102179"/>
    <w:rsid w:val="00111D35"/>
    <w:rsid w:val="00116BDF"/>
    <w:rsid w:val="00123CC5"/>
    <w:rsid w:val="00124996"/>
    <w:rsid w:val="001365B6"/>
    <w:rsid w:val="00142AD7"/>
    <w:rsid w:val="00147980"/>
    <w:rsid w:val="00154DF7"/>
    <w:rsid w:val="00160B1D"/>
    <w:rsid w:val="00160CB5"/>
    <w:rsid w:val="0016338B"/>
    <w:rsid w:val="00163C29"/>
    <w:rsid w:val="00167C36"/>
    <w:rsid w:val="001717D4"/>
    <w:rsid w:val="0017355F"/>
    <w:rsid w:val="0017761E"/>
    <w:rsid w:val="00181D41"/>
    <w:rsid w:val="00183912"/>
    <w:rsid w:val="001840D9"/>
    <w:rsid w:val="00190200"/>
    <w:rsid w:val="00194D9D"/>
    <w:rsid w:val="001A5D47"/>
    <w:rsid w:val="001B3F54"/>
    <w:rsid w:val="001C17D1"/>
    <w:rsid w:val="001C2B6B"/>
    <w:rsid w:val="001C4BFA"/>
    <w:rsid w:val="001D2587"/>
    <w:rsid w:val="001D5988"/>
    <w:rsid w:val="0020132F"/>
    <w:rsid w:val="0021050A"/>
    <w:rsid w:val="0021076C"/>
    <w:rsid w:val="00212459"/>
    <w:rsid w:val="002233E8"/>
    <w:rsid w:val="002253D6"/>
    <w:rsid w:val="00225CB1"/>
    <w:rsid w:val="00226774"/>
    <w:rsid w:val="00227FD9"/>
    <w:rsid w:val="00237EE1"/>
    <w:rsid w:val="00243538"/>
    <w:rsid w:val="00247C4A"/>
    <w:rsid w:val="00251BCB"/>
    <w:rsid w:val="00255BAC"/>
    <w:rsid w:val="002609E3"/>
    <w:rsid w:val="002611E2"/>
    <w:rsid w:val="00262665"/>
    <w:rsid w:val="00264B63"/>
    <w:rsid w:val="002671FF"/>
    <w:rsid w:val="0027080F"/>
    <w:rsid w:val="00270FA3"/>
    <w:rsid w:val="00270FC4"/>
    <w:rsid w:val="00272F6D"/>
    <w:rsid w:val="0027320E"/>
    <w:rsid w:val="00275A8E"/>
    <w:rsid w:val="00280A51"/>
    <w:rsid w:val="00281796"/>
    <w:rsid w:val="002833C4"/>
    <w:rsid w:val="002856C2"/>
    <w:rsid w:val="0029027C"/>
    <w:rsid w:val="00292FB9"/>
    <w:rsid w:val="0029397D"/>
    <w:rsid w:val="00294DD9"/>
    <w:rsid w:val="002A7605"/>
    <w:rsid w:val="002A7E73"/>
    <w:rsid w:val="002C0BB0"/>
    <w:rsid w:val="002C13FF"/>
    <w:rsid w:val="002C3C7D"/>
    <w:rsid w:val="002D084D"/>
    <w:rsid w:val="002D4A04"/>
    <w:rsid w:val="002E2BD3"/>
    <w:rsid w:val="002E3AA2"/>
    <w:rsid w:val="002E5DEF"/>
    <w:rsid w:val="002E7DD4"/>
    <w:rsid w:val="0030336B"/>
    <w:rsid w:val="0030477C"/>
    <w:rsid w:val="003048FE"/>
    <w:rsid w:val="00310B81"/>
    <w:rsid w:val="003126DC"/>
    <w:rsid w:val="00317305"/>
    <w:rsid w:val="0032203C"/>
    <w:rsid w:val="00323B23"/>
    <w:rsid w:val="003267DE"/>
    <w:rsid w:val="003325FF"/>
    <w:rsid w:val="003360DB"/>
    <w:rsid w:val="00340843"/>
    <w:rsid w:val="00346C04"/>
    <w:rsid w:val="00350D5F"/>
    <w:rsid w:val="00351354"/>
    <w:rsid w:val="00356713"/>
    <w:rsid w:val="003601C0"/>
    <w:rsid w:val="0036117D"/>
    <w:rsid w:val="00361525"/>
    <w:rsid w:val="00367FA8"/>
    <w:rsid w:val="003724F6"/>
    <w:rsid w:val="003727B8"/>
    <w:rsid w:val="00372AD0"/>
    <w:rsid w:val="00375ED6"/>
    <w:rsid w:val="003847FA"/>
    <w:rsid w:val="00390CAC"/>
    <w:rsid w:val="003920F9"/>
    <w:rsid w:val="003A273B"/>
    <w:rsid w:val="003A35C8"/>
    <w:rsid w:val="003A4098"/>
    <w:rsid w:val="003A5B30"/>
    <w:rsid w:val="003A5E30"/>
    <w:rsid w:val="003A66FA"/>
    <w:rsid w:val="003B1046"/>
    <w:rsid w:val="003B1C77"/>
    <w:rsid w:val="003B51FA"/>
    <w:rsid w:val="003C5D4A"/>
    <w:rsid w:val="003D061F"/>
    <w:rsid w:val="003D27BB"/>
    <w:rsid w:val="003D762F"/>
    <w:rsid w:val="003E0B87"/>
    <w:rsid w:val="004003B1"/>
    <w:rsid w:val="00402367"/>
    <w:rsid w:val="00406B00"/>
    <w:rsid w:val="0041623A"/>
    <w:rsid w:val="0042081E"/>
    <w:rsid w:val="00426801"/>
    <w:rsid w:val="004302A9"/>
    <w:rsid w:val="00436724"/>
    <w:rsid w:val="00436E8B"/>
    <w:rsid w:val="00442AD1"/>
    <w:rsid w:val="00443F36"/>
    <w:rsid w:val="0044794D"/>
    <w:rsid w:val="004527C7"/>
    <w:rsid w:val="00472847"/>
    <w:rsid w:val="0047505F"/>
    <w:rsid w:val="004809F9"/>
    <w:rsid w:val="004817E0"/>
    <w:rsid w:val="0048386D"/>
    <w:rsid w:val="004921E7"/>
    <w:rsid w:val="00492C35"/>
    <w:rsid w:val="0049448B"/>
    <w:rsid w:val="0049604C"/>
    <w:rsid w:val="00497AB2"/>
    <w:rsid w:val="004A1B70"/>
    <w:rsid w:val="004A63D8"/>
    <w:rsid w:val="004B2A2D"/>
    <w:rsid w:val="004B30EB"/>
    <w:rsid w:val="004B4D91"/>
    <w:rsid w:val="004B56B8"/>
    <w:rsid w:val="004C383E"/>
    <w:rsid w:val="004C6317"/>
    <w:rsid w:val="004D132F"/>
    <w:rsid w:val="004D19DE"/>
    <w:rsid w:val="004D344B"/>
    <w:rsid w:val="004D524A"/>
    <w:rsid w:val="004D55A2"/>
    <w:rsid w:val="004D5721"/>
    <w:rsid w:val="004D7A61"/>
    <w:rsid w:val="004E1E44"/>
    <w:rsid w:val="004E2AC8"/>
    <w:rsid w:val="004E69D8"/>
    <w:rsid w:val="004F1C54"/>
    <w:rsid w:val="004F64A0"/>
    <w:rsid w:val="005247C5"/>
    <w:rsid w:val="00527332"/>
    <w:rsid w:val="00532D78"/>
    <w:rsid w:val="00532E2B"/>
    <w:rsid w:val="005350D7"/>
    <w:rsid w:val="00536464"/>
    <w:rsid w:val="00537234"/>
    <w:rsid w:val="0056037F"/>
    <w:rsid w:val="00565034"/>
    <w:rsid w:val="005667D6"/>
    <w:rsid w:val="00575382"/>
    <w:rsid w:val="00575431"/>
    <w:rsid w:val="0057790C"/>
    <w:rsid w:val="005836ED"/>
    <w:rsid w:val="00584C2F"/>
    <w:rsid w:val="00591B68"/>
    <w:rsid w:val="00592A21"/>
    <w:rsid w:val="00594FCA"/>
    <w:rsid w:val="005B70E3"/>
    <w:rsid w:val="005C16F2"/>
    <w:rsid w:val="005C6B24"/>
    <w:rsid w:val="005D1054"/>
    <w:rsid w:val="005D1B14"/>
    <w:rsid w:val="005D4E23"/>
    <w:rsid w:val="005E267E"/>
    <w:rsid w:val="005E2889"/>
    <w:rsid w:val="005E2C83"/>
    <w:rsid w:val="005E4BB2"/>
    <w:rsid w:val="005F12F5"/>
    <w:rsid w:val="005F455A"/>
    <w:rsid w:val="005F7DE9"/>
    <w:rsid w:val="006016E8"/>
    <w:rsid w:val="00604DA0"/>
    <w:rsid w:val="00606323"/>
    <w:rsid w:val="00606502"/>
    <w:rsid w:val="00607916"/>
    <w:rsid w:val="00611736"/>
    <w:rsid w:val="006345D9"/>
    <w:rsid w:val="0063671B"/>
    <w:rsid w:val="00637138"/>
    <w:rsid w:val="00637155"/>
    <w:rsid w:val="00643CF8"/>
    <w:rsid w:val="006451CC"/>
    <w:rsid w:val="0065131A"/>
    <w:rsid w:val="00655729"/>
    <w:rsid w:val="006620D4"/>
    <w:rsid w:val="006753B8"/>
    <w:rsid w:val="00693691"/>
    <w:rsid w:val="006A4020"/>
    <w:rsid w:val="006B05C2"/>
    <w:rsid w:val="006B38D3"/>
    <w:rsid w:val="006C0340"/>
    <w:rsid w:val="006D2B66"/>
    <w:rsid w:val="006D36F1"/>
    <w:rsid w:val="006E2B03"/>
    <w:rsid w:val="006E4B64"/>
    <w:rsid w:val="006E7F70"/>
    <w:rsid w:val="006F39CE"/>
    <w:rsid w:val="006F57CA"/>
    <w:rsid w:val="006F68F4"/>
    <w:rsid w:val="00701E98"/>
    <w:rsid w:val="00703C3A"/>
    <w:rsid w:val="00704BA2"/>
    <w:rsid w:val="00710CC4"/>
    <w:rsid w:val="00712F70"/>
    <w:rsid w:val="007211AB"/>
    <w:rsid w:val="007214B7"/>
    <w:rsid w:val="007260D7"/>
    <w:rsid w:val="00732545"/>
    <w:rsid w:val="00733E3D"/>
    <w:rsid w:val="00734A48"/>
    <w:rsid w:val="00735AD8"/>
    <w:rsid w:val="007377F5"/>
    <w:rsid w:val="007465A3"/>
    <w:rsid w:val="0074729B"/>
    <w:rsid w:val="00751953"/>
    <w:rsid w:val="00757F20"/>
    <w:rsid w:val="00765DB7"/>
    <w:rsid w:val="00773F8E"/>
    <w:rsid w:val="00776BAD"/>
    <w:rsid w:val="00780960"/>
    <w:rsid w:val="00792E7D"/>
    <w:rsid w:val="00794B78"/>
    <w:rsid w:val="007A1285"/>
    <w:rsid w:val="007A5DBD"/>
    <w:rsid w:val="007A6DB5"/>
    <w:rsid w:val="007B7013"/>
    <w:rsid w:val="007B765F"/>
    <w:rsid w:val="007C08E3"/>
    <w:rsid w:val="007C1B2A"/>
    <w:rsid w:val="007C2182"/>
    <w:rsid w:val="007C3F78"/>
    <w:rsid w:val="007C48FB"/>
    <w:rsid w:val="007C6F18"/>
    <w:rsid w:val="007D2B7C"/>
    <w:rsid w:val="007D55F4"/>
    <w:rsid w:val="007E3B15"/>
    <w:rsid w:val="007E623A"/>
    <w:rsid w:val="007E62DF"/>
    <w:rsid w:val="00801E72"/>
    <w:rsid w:val="00802287"/>
    <w:rsid w:val="00802364"/>
    <w:rsid w:val="008218AE"/>
    <w:rsid w:val="008267B9"/>
    <w:rsid w:val="00836BC5"/>
    <w:rsid w:val="00837121"/>
    <w:rsid w:val="00837E41"/>
    <w:rsid w:val="00841990"/>
    <w:rsid w:val="008426A7"/>
    <w:rsid w:val="00843EC6"/>
    <w:rsid w:val="008447EB"/>
    <w:rsid w:val="00854BE0"/>
    <w:rsid w:val="00862314"/>
    <w:rsid w:val="00862906"/>
    <w:rsid w:val="00866D43"/>
    <w:rsid w:val="00872104"/>
    <w:rsid w:val="008721BC"/>
    <w:rsid w:val="00873355"/>
    <w:rsid w:val="008736BF"/>
    <w:rsid w:val="0087422A"/>
    <w:rsid w:val="00877646"/>
    <w:rsid w:val="00880313"/>
    <w:rsid w:val="008816B5"/>
    <w:rsid w:val="00882094"/>
    <w:rsid w:val="00893C3D"/>
    <w:rsid w:val="008A1CEA"/>
    <w:rsid w:val="008A5446"/>
    <w:rsid w:val="008B7ABE"/>
    <w:rsid w:val="008C0338"/>
    <w:rsid w:val="008C4901"/>
    <w:rsid w:val="008E5061"/>
    <w:rsid w:val="00902C3E"/>
    <w:rsid w:val="00904C97"/>
    <w:rsid w:val="00906354"/>
    <w:rsid w:val="00907702"/>
    <w:rsid w:val="00910DB5"/>
    <w:rsid w:val="00917597"/>
    <w:rsid w:val="009257BF"/>
    <w:rsid w:val="00931B47"/>
    <w:rsid w:val="00935606"/>
    <w:rsid w:val="00952EB8"/>
    <w:rsid w:val="00970A5F"/>
    <w:rsid w:val="009734D7"/>
    <w:rsid w:val="009806EE"/>
    <w:rsid w:val="00980A77"/>
    <w:rsid w:val="0098641F"/>
    <w:rsid w:val="00987BFA"/>
    <w:rsid w:val="00992D71"/>
    <w:rsid w:val="00995CE9"/>
    <w:rsid w:val="00997870"/>
    <w:rsid w:val="009A0043"/>
    <w:rsid w:val="009A5E0E"/>
    <w:rsid w:val="009A5F91"/>
    <w:rsid w:val="009A68B6"/>
    <w:rsid w:val="009B3A40"/>
    <w:rsid w:val="009B4409"/>
    <w:rsid w:val="009B62B1"/>
    <w:rsid w:val="009C0BFA"/>
    <w:rsid w:val="009C3BF9"/>
    <w:rsid w:val="009D5D78"/>
    <w:rsid w:val="009E49E4"/>
    <w:rsid w:val="009F2310"/>
    <w:rsid w:val="009F428A"/>
    <w:rsid w:val="009F503C"/>
    <w:rsid w:val="009F6980"/>
    <w:rsid w:val="00A01E12"/>
    <w:rsid w:val="00A02A15"/>
    <w:rsid w:val="00A10A1F"/>
    <w:rsid w:val="00A13A0E"/>
    <w:rsid w:val="00A13F50"/>
    <w:rsid w:val="00A21909"/>
    <w:rsid w:val="00A227C1"/>
    <w:rsid w:val="00A22A95"/>
    <w:rsid w:val="00A26853"/>
    <w:rsid w:val="00A31313"/>
    <w:rsid w:val="00A34343"/>
    <w:rsid w:val="00A4292F"/>
    <w:rsid w:val="00A457A1"/>
    <w:rsid w:val="00A47EA6"/>
    <w:rsid w:val="00A5008E"/>
    <w:rsid w:val="00A506B1"/>
    <w:rsid w:val="00A527D9"/>
    <w:rsid w:val="00A55D46"/>
    <w:rsid w:val="00A61810"/>
    <w:rsid w:val="00A65537"/>
    <w:rsid w:val="00A667EF"/>
    <w:rsid w:val="00A82CB2"/>
    <w:rsid w:val="00A848CE"/>
    <w:rsid w:val="00A872E0"/>
    <w:rsid w:val="00A914B3"/>
    <w:rsid w:val="00A924A8"/>
    <w:rsid w:val="00A9284C"/>
    <w:rsid w:val="00A92854"/>
    <w:rsid w:val="00A94523"/>
    <w:rsid w:val="00AA44C1"/>
    <w:rsid w:val="00AA6171"/>
    <w:rsid w:val="00AA68B6"/>
    <w:rsid w:val="00AB0405"/>
    <w:rsid w:val="00AB70BD"/>
    <w:rsid w:val="00AC51CA"/>
    <w:rsid w:val="00AC5D2A"/>
    <w:rsid w:val="00AD0C63"/>
    <w:rsid w:val="00AD7922"/>
    <w:rsid w:val="00AE03DB"/>
    <w:rsid w:val="00AE7009"/>
    <w:rsid w:val="00AF02C9"/>
    <w:rsid w:val="00AF0B30"/>
    <w:rsid w:val="00AF3CA0"/>
    <w:rsid w:val="00B00A05"/>
    <w:rsid w:val="00B02D5C"/>
    <w:rsid w:val="00B06C2F"/>
    <w:rsid w:val="00B13813"/>
    <w:rsid w:val="00B13880"/>
    <w:rsid w:val="00B14344"/>
    <w:rsid w:val="00B214AD"/>
    <w:rsid w:val="00B26232"/>
    <w:rsid w:val="00B30682"/>
    <w:rsid w:val="00B32E24"/>
    <w:rsid w:val="00B35891"/>
    <w:rsid w:val="00B374F9"/>
    <w:rsid w:val="00B43B31"/>
    <w:rsid w:val="00B44706"/>
    <w:rsid w:val="00B47194"/>
    <w:rsid w:val="00B54D46"/>
    <w:rsid w:val="00B551D8"/>
    <w:rsid w:val="00B65567"/>
    <w:rsid w:val="00B73942"/>
    <w:rsid w:val="00B75BC4"/>
    <w:rsid w:val="00B80BA4"/>
    <w:rsid w:val="00B82D45"/>
    <w:rsid w:val="00B86CC3"/>
    <w:rsid w:val="00B97671"/>
    <w:rsid w:val="00BA2298"/>
    <w:rsid w:val="00BA7970"/>
    <w:rsid w:val="00BA7AC6"/>
    <w:rsid w:val="00BB1FBB"/>
    <w:rsid w:val="00BB3F29"/>
    <w:rsid w:val="00BC09EF"/>
    <w:rsid w:val="00BC12B2"/>
    <w:rsid w:val="00BC3AE3"/>
    <w:rsid w:val="00BC6200"/>
    <w:rsid w:val="00BD61C7"/>
    <w:rsid w:val="00BE0F37"/>
    <w:rsid w:val="00BE2138"/>
    <w:rsid w:val="00BE36BB"/>
    <w:rsid w:val="00BE75CB"/>
    <w:rsid w:val="00BF44A4"/>
    <w:rsid w:val="00BF7CEA"/>
    <w:rsid w:val="00C02BF0"/>
    <w:rsid w:val="00C14B68"/>
    <w:rsid w:val="00C217CD"/>
    <w:rsid w:val="00C3008B"/>
    <w:rsid w:val="00C31333"/>
    <w:rsid w:val="00C453A8"/>
    <w:rsid w:val="00C537EF"/>
    <w:rsid w:val="00C64E1C"/>
    <w:rsid w:val="00C6722B"/>
    <w:rsid w:val="00C700BE"/>
    <w:rsid w:val="00C76ADE"/>
    <w:rsid w:val="00C76FF4"/>
    <w:rsid w:val="00C77E2B"/>
    <w:rsid w:val="00C82FAC"/>
    <w:rsid w:val="00C82FEF"/>
    <w:rsid w:val="00C849D9"/>
    <w:rsid w:val="00C87444"/>
    <w:rsid w:val="00C927FF"/>
    <w:rsid w:val="00C9543D"/>
    <w:rsid w:val="00CA307B"/>
    <w:rsid w:val="00CA7D0C"/>
    <w:rsid w:val="00CB0D5D"/>
    <w:rsid w:val="00CB515C"/>
    <w:rsid w:val="00CB62B4"/>
    <w:rsid w:val="00CB716D"/>
    <w:rsid w:val="00CB75A7"/>
    <w:rsid w:val="00CC55B4"/>
    <w:rsid w:val="00CC7A6C"/>
    <w:rsid w:val="00CD770B"/>
    <w:rsid w:val="00CE5B41"/>
    <w:rsid w:val="00CE69A0"/>
    <w:rsid w:val="00CF2B88"/>
    <w:rsid w:val="00CF5440"/>
    <w:rsid w:val="00CF638F"/>
    <w:rsid w:val="00CF750A"/>
    <w:rsid w:val="00CF7909"/>
    <w:rsid w:val="00D00DB3"/>
    <w:rsid w:val="00D014B4"/>
    <w:rsid w:val="00D04A6B"/>
    <w:rsid w:val="00D0595C"/>
    <w:rsid w:val="00D066EE"/>
    <w:rsid w:val="00D06EF9"/>
    <w:rsid w:val="00D07D67"/>
    <w:rsid w:val="00D1032A"/>
    <w:rsid w:val="00D110E4"/>
    <w:rsid w:val="00D13F74"/>
    <w:rsid w:val="00D21DA3"/>
    <w:rsid w:val="00D224EC"/>
    <w:rsid w:val="00D23B0F"/>
    <w:rsid w:val="00D2748C"/>
    <w:rsid w:val="00D300CA"/>
    <w:rsid w:val="00D36BB3"/>
    <w:rsid w:val="00D37E35"/>
    <w:rsid w:val="00D52F83"/>
    <w:rsid w:val="00D533E7"/>
    <w:rsid w:val="00D5780E"/>
    <w:rsid w:val="00D60DC9"/>
    <w:rsid w:val="00D61840"/>
    <w:rsid w:val="00D6215A"/>
    <w:rsid w:val="00D73343"/>
    <w:rsid w:val="00D7356C"/>
    <w:rsid w:val="00D74D8E"/>
    <w:rsid w:val="00D82198"/>
    <w:rsid w:val="00D8306D"/>
    <w:rsid w:val="00D91D12"/>
    <w:rsid w:val="00D952BE"/>
    <w:rsid w:val="00D974C3"/>
    <w:rsid w:val="00DA66D9"/>
    <w:rsid w:val="00DB60DE"/>
    <w:rsid w:val="00DC0516"/>
    <w:rsid w:val="00DC5208"/>
    <w:rsid w:val="00DC5E55"/>
    <w:rsid w:val="00DC5EDB"/>
    <w:rsid w:val="00DD77F7"/>
    <w:rsid w:val="00DE02D7"/>
    <w:rsid w:val="00DE2004"/>
    <w:rsid w:val="00DE2B78"/>
    <w:rsid w:val="00DE352A"/>
    <w:rsid w:val="00DE65A8"/>
    <w:rsid w:val="00DF5CFB"/>
    <w:rsid w:val="00DF73EB"/>
    <w:rsid w:val="00E00E13"/>
    <w:rsid w:val="00E052ED"/>
    <w:rsid w:val="00E064D2"/>
    <w:rsid w:val="00E0783D"/>
    <w:rsid w:val="00E1485A"/>
    <w:rsid w:val="00E161FE"/>
    <w:rsid w:val="00E208C5"/>
    <w:rsid w:val="00E250DC"/>
    <w:rsid w:val="00E27AEB"/>
    <w:rsid w:val="00E31700"/>
    <w:rsid w:val="00E3299F"/>
    <w:rsid w:val="00E346EA"/>
    <w:rsid w:val="00E45E07"/>
    <w:rsid w:val="00E4788E"/>
    <w:rsid w:val="00E57F79"/>
    <w:rsid w:val="00E6171E"/>
    <w:rsid w:val="00E62B6C"/>
    <w:rsid w:val="00E63DFF"/>
    <w:rsid w:val="00E6509A"/>
    <w:rsid w:val="00E710D0"/>
    <w:rsid w:val="00E730D0"/>
    <w:rsid w:val="00E75D63"/>
    <w:rsid w:val="00E82289"/>
    <w:rsid w:val="00E845D5"/>
    <w:rsid w:val="00E86C74"/>
    <w:rsid w:val="00E87B74"/>
    <w:rsid w:val="00E92F11"/>
    <w:rsid w:val="00E95A93"/>
    <w:rsid w:val="00E969AD"/>
    <w:rsid w:val="00EC0F2C"/>
    <w:rsid w:val="00ED0CBB"/>
    <w:rsid w:val="00ED3F4A"/>
    <w:rsid w:val="00ED447B"/>
    <w:rsid w:val="00ED7353"/>
    <w:rsid w:val="00EE011B"/>
    <w:rsid w:val="00EF0EF5"/>
    <w:rsid w:val="00EF10DF"/>
    <w:rsid w:val="00EF30F7"/>
    <w:rsid w:val="00EF46FD"/>
    <w:rsid w:val="00EF7146"/>
    <w:rsid w:val="00F22241"/>
    <w:rsid w:val="00F2342A"/>
    <w:rsid w:val="00F23E14"/>
    <w:rsid w:val="00F34D8F"/>
    <w:rsid w:val="00F35213"/>
    <w:rsid w:val="00F3638C"/>
    <w:rsid w:val="00F41588"/>
    <w:rsid w:val="00F43C6D"/>
    <w:rsid w:val="00F44012"/>
    <w:rsid w:val="00F472CA"/>
    <w:rsid w:val="00F548D1"/>
    <w:rsid w:val="00F5729F"/>
    <w:rsid w:val="00F57782"/>
    <w:rsid w:val="00F62647"/>
    <w:rsid w:val="00F70326"/>
    <w:rsid w:val="00F71C49"/>
    <w:rsid w:val="00F7431B"/>
    <w:rsid w:val="00F8252C"/>
    <w:rsid w:val="00F83B4D"/>
    <w:rsid w:val="00F8521E"/>
    <w:rsid w:val="00F86A43"/>
    <w:rsid w:val="00F92D17"/>
    <w:rsid w:val="00F94071"/>
    <w:rsid w:val="00F94772"/>
    <w:rsid w:val="00F96F24"/>
    <w:rsid w:val="00F974E1"/>
    <w:rsid w:val="00FA31F4"/>
    <w:rsid w:val="00FA66F1"/>
    <w:rsid w:val="00FA6776"/>
    <w:rsid w:val="00FB17CD"/>
    <w:rsid w:val="00FB4FED"/>
    <w:rsid w:val="00FB56A2"/>
    <w:rsid w:val="00FB7785"/>
    <w:rsid w:val="00FC11B3"/>
    <w:rsid w:val="00FC1841"/>
    <w:rsid w:val="00FC1F38"/>
    <w:rsid w:val="00FC1FA3"/>
    <w:rsid w:val="00FC3750"/>
    <w:rsid w:val="00FC4BA1"/>
    <w:rsid w:val="00FC64C3"/>
    <w:rsid w:val="00FD059D"/>
    <w:rsid w:val="00FD1140"/>
    <w:rsid w:val="00FD5394"/>
    <w:rsid w:val="00FE6DDB"/>
    <w:rsid w:val="00FE7C26"/>
    <w:rsid w:val="00FF2BC1"/>
    <w:rsid w:val="00FF47DE"/>
    <w:rsid w:val="00FF4BAE"/>
    <w:rsid w:val="00FF7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5F9005"/>
  <w15:docId w15:val="{07DA4F22-A7CD-4B51-BEEE-C604D1C7D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4D91"/>
    <w:rPr>
      <w:lang w:eastAsia="en-US"/>
    </w:rPr>
  </w:style>
  <w:style w:type="paragraph" w:styleId="1">
    <w:name w:val="heading 1"/>
    <w:basedOn w:val="a"/>
    <w:next w:val="a"/>
    <w:link w:val="1Char"/>
    <w:qFormat/>
    <w:rsid w:val="00765DB7"/>
    <w:pPr>
      <w:keepNext/>
      <w:outlineLvl w:val="0"/>
    </w:pPr>
    <w:rPr>
      <w:sz w:val="24"/>
      <w:szCs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B4D91"/>
    <w:pPr>
      <w:tabs>
        <w:tab w:val="center" w:pos="4153"/>
        <w:tab w:val="right" w:pos="8306"/>
      </w:tabs>
    </w:pPr>
  </w:style>
  <w:style w:type="table" w:styleId="a4">
    <w:name w:val="Table Grid"/>
    <w:basedOn w:val="a1"/>
    <w:rsid w:val="004B4D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ocument Map"/>
    <w:basedOn w:val="a"/>
    <w:semiHidden/>
    <w:rsid w:val="006E2B03"/>
    <w:pPr>
      <w:shd w:val="clear" w:color="auto" w:fill="000080"/>
    </w:pPr>
    <w:rPr>
      <w:rFonts w:ascii="Tahoma" w:hAnsi="Tahoma" w:cs="Tahoma"/>
    </w:rPr>
  </w:style>
  <w:style w:type="paragraph" w:styleId="a6">
    <w:name w:val="Balloon Text"/>
    <w:basedOn w:val="a"/>
    <w:link w:val="Char0"/>
    <w:rsid w:val="00735AD8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6"/>
    <w:rsid w:val="00735AD8"/>
    <w:rPr>
      <w:rFonts w:ascii="Tahoma" w:hAnsi="Tahoma" w:cs="Tahoma"/>
      <w:sz w:val="16"/>
      <w:szCs w:val="16"/>
      <w:lang w:eastAsia="en-US"/>
    </w:rPr>
  </w:style>
  <w:style w:type="paragraph" w:styleId="a7">
    <w:name w:val="List Paragraph"/>
    <w:basedOn w:val="a"/>
    <w:uiPriority w:val="34"/>
    <w:qFormat/>
    <w:rsid w:val="00094E53"/>
    <w:pPr>
      <w:ind w:left="720"/>
      <w:contextualSpacing/>
    </w:pPr>
  </w:style>
  <w:style w:type="paragraph" w:customStyle="1" w:styleId="Default">
    <w:name w:val="Default"/>
    <w:rsid w:val="00A2685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a8">
    <w:name w:val="No Spacing"/>
    <w:link w:val="Char1"/>
    <w:uiPriority w:val="1"/>
    <w:qFormat/>
    <w:rsid w:val="00A26853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Char">
    <w:name w:val="Επικεφαλίδα 1 Char"/>
    <w:basedOn w:val="a0"/>
    <w:link w:val="1"/>
    <w:rsid w:val="00765DB7"/>
    <w:rPr>
      <w:sz w:val="24"/>
      <w:szCs w:val="24"/>
      <w:u w:val="single"/>
      <w:lang w:eastAsia="en-US"/>
    </w:rPr>
  </w:style>
  <w:style w:type="paragraph" w:styleId="a9">
    <w:name w:val="footer"/>
    <w:basedOn w:val="a"/>
    <w:link w:val="Char2"/>
    <w:uiPriority w:val="99"/>
    <w:rsid w:val="00A457A1"/>
    <w:pPr>
      <w:tabs>
        <w:tab w:val="center" w:pos="4153"/>
        <w:tab w:val="right" w:pos="8306"/>
      </w:tabs>
    </w:pPr>
  </w:style>
  <w:style w:type="character" w:customStyle="1" w:styleId="Char2">
    <w:name w:val="Υποσέλιδο Char"/>
    <w:basedOn w:val="a0"/>
    <w:link w:val="a9"/>
    <w:uiPriority w:val="99"/>
    <w:rsid w:val="00A457A1"/>
    <w:rPr>
      <w:lang w:eastAsia="en-US"/>
    </w:rPr>
  </w:style>
  <w:style w:type="character" w:customStyle="1" w:styleId="Char1">
    <w:name w:val="Χωρίς διάστιχο Char"/>
    <w:basedOn w:val="a0"/>
    <w:link w:val="a8"/>
    <w:uiPriority w:val="1"/>
    <w:rsid w:val="00F70326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a">
    <w:name w:val="Strong"/>
    <w:basedOn w:val="a0"/>
    <w:qFormat/>
    <w:rsid w:val="00B14344"/>
    <w:rPr>
      <w:b/>
      <w:bCs/>
    </w:rPr>
  </w:style>
  <w:style w:type="character" w:customStyle="1" w:styleId="Char">
    <w:name w:val="Κεφαλίδα Char"/>
    <w:basedOn w:val="a0"/>
    <w:link w:val="a3"/>
    <w:uiPriority w:val="99"/>
    <w:rsid w:val="00DA66D9"/>
    <w:rPr>
      <w:lang w:eastAsia="en-US"/>
    </w:rPr>
  </w:style>
  <w:style w:type="paragraph" w:styleId="2">
    <w:name w:val="Body Text 2"/>
    <w:basedOn w:val="a"/>
    <w:link w:val="2Char"/>
    <w:rsid w:val="00BC12B2"/>
    <w:pPr>
      <w:jc w:val="both"/>
    </w:pPr>
    <w:rPr>
      <w:sz w:val="24"/>
      <w:szCs w:val="24"/>
      <w:lang w:eastAsia="el-GR"/>
    </w:rPr>
  </w:style>
  <w:style w:type="character" w:customStyle="1" w:styleId="2Char">
    <w:name w:val="Σώμα κείμενου 2 Char"/>
    <w:basedOn w:val="a0"/>
    <w:link w:val="2"/>
    <w:rsid w:val="00BC12B2"/>
    <w:rPr>
      <w:sz w:val="24"/>
      <w:szCs w:val="24"/>
    </w:rPr>
  </w:style>
  <w:style w:type="character" w:styleId="-">
    <w:name w:val="Hyperlink"/>
    <w:basedOn w:val="a0"/>
    <w:unhideWhenUsed/>
    <w:rsid w:val="00866D43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66D43"/>
    <w:rPr>
      <w:color w:val="605E5C"/>
      <w:shd w:val="clear" w:color="auto" w:fill="E1DFDD"/>
    </w:rPr>
  </w:style>
  <w:style w:type="paragraph" w:customStyle="1" w:styleId="TableParagraph">
    <w:name w:val="Table Paragraph"/>
    <w:basedOn w:val="a"/>
    <w:uiPriority w:val="99"/>
    <w:rsid w:val="00DE02D7"/>
    <w:pPr>
      <w:suppressAutoHyphens/>
      <w:spacing w:line="248" w:lineRule="exact"/>
      <w:ind w:left="107"/>
      <w:textAlignment w:val="baseline"/>
    </w:pPr>
    <w:rPr>
      <w:rFonts w:ascii="Calibri" w:hAnsi="Calibri" w:cs="Calibri"/>
      <w:color w:val="00000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5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53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5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8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5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7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1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6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7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5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4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8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1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6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6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1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45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0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0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9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7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0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84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1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5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NOVATeam\DocManager\Doc\Docs\001.002.001.001\1.&#904;&#947;&#947;&#961;&#945;&#966;&#959;%20&#949;&#965;&#961;&#949;&#943;&#945;&#962;%20&#967;&#961;&#942;&#963;&#951;&#962;%20&#916;&#951;&#956;&#940;&#961;&#967;&#959;&#965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95DE58-B01E-4BDA-B06C-3294ABB90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1.Έγγραφο ευρείας χρήσης Δημάρχου</Template>
  <TotalTime>1</TotalTime>
  <Pages>2</Pages>
  <Words>381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USER</cp:lastModifiedBy>
  <cp:revision>5</cp:revision>
  <cp:lastPrinted>2024-05-30T11:10:00Z</cp:lastPrinted>
  <dcterms:created xsi:type="dcterms:W3CDTF">2024-12-11T09:36:00Z</dcterms:created>
  <dcterms:modified xsi:type="dcterms:W3CDTF">2025-12-01T09:11:00Z</dcterms:modified>
</cp:coreProperties>
</file>